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043" w:rsidRDefault="00432AA6" w:rsidP="00432AA6">
      <w:pPr>
        <w:spacing w:after="240"/>
        <w:rPr>
          <w:rFonts w:asciiTheme="minorHAnsi" w:hAnsiTheme="minorHAnsi"/>
          <w:sz w:val="18"/>
          <w:szCs w:val="24"/>
        </w:rPr>
      </w:pPr>
      <w:r w:rsidRPr="00EC6637">
        <w:rPr>
          <w:rFonts w:asciiTheme="minorHAnsi" w:hAnsiTheme="minorHAnsi"/>
          <w:b/>
          <w:sz w:val="24"/>
          <w:szCs w:val="24"/>
        </w:rPr>
        <w:t xml:space="preserve">Gesprächsprotokoll – </w:t>
      </w:r>
      <w:r w:rsidR="00442043">
        <w:rPr>
          <w:rFonts w:asciiTheme="minorHAnsi" w:hAnsiTheme="minorHAnsi"/>
          <w:b/>
          <w:sz w:val="24"/>
          <w:szCs w:val="24"/>
        </w:rPr>
        <w:t xml:space="preserve">1. </w:t>
      </w:r>
      <w:r w:rsidR="00032A3D">
        <w:rPr>
          <w:rFonts w:asciiTheme="minorHAnsi" w:hAnsiTheme="minorHAnsi"/>
          <w:b/>
          <w:sz w:val="24"/>
          <w:szCs w:val="24"/>
        </w:rPr>
        <w:t xml:space="preserve">Information über die erweiterte individuelle </w:t>
      </w:r>
      <w:r w:rsidR="00032A3D">
        <w:rPr>
          <w:rFonts w:asciiTheme="minorHAnsi" w:hAnsiTheme="minorHAnsi"/>
          <w:b/>
          <w:sz w:val="24"/>
          <w:szCs w:val="24"/>
        </w:rPr>
        <w:tab/>
      </w:r>
      <w:r w:rsidR="00032A3D">
        <w:rPr>
          <w:rFonts w:asciiTheme="minorHAnsi" w:hAnsiTheme="minorHAnsi"/>
          <w:b/>
          <w:sz w:val="24"/>
          <w:szCs w:val="24"/>
        </w:rPr>
        <w:tab/>
      </w:r>
      <w:r w:rsidR="00032A3D">
        <w:rPr>
          <w:rFonts w:asciiTheme="minorHAnsi" w:hAnsiTheme="minorHAnsi"/>
          <w:b/>
          <w:sz w:val="24"/>
          <w:szCs w:val="24"/>
        </w:rPr>
        <w:tab/>
        <w:t xml:space="preserve"> </w:t>
      </w:r>
      <w:r w:rsidR="008C4B6E">
        <w:rPr>
          <w:rFonts w:asciiTheme="minorHAnsi" w:hAnsiTheme="minorHAnsi"/>
          <w:sz w:val="18"/>
          <w:szCs w:val="24"/>
        </w:rPr>
        <w:t xml:space="preserve">(Stand </w:t>
      </w:r>
      <w:r w:rsidR="00442043">
        <w:rPr>
          <w:rFonts w:asciiTheme="minorHAnsi" w:hAnsiTheme="minorHAnsi"/>
          <w:sz w:val="18"/>
          <w:szCs w:val="24"/>
        </w:rPr>
        <w:t>09/2020</w:t>
      </w:r>
      <w:r w:rsidR="00032A3D" w:rsidRPr="00BE0FBA">
        <w:rPr>
          <w:rFonts w:asciiTheme="minorHAnsi" w:hAnsiTheme="minorHAnsi"/>
          <w:sz w:val="18"/>
          <w:szCs w:val="24"/>
        </w:rPr>
        <w:t>)</w:t>
      </w:r>
    </w:p>
    <w:p w:rsidR="00432AA6" w:rsidRPr="003F1CD0" w:rsidRDefault="00032A3D" w:rsidP="00432AA6">
      <w:pPr>
        <w:spacing w:after="240"/>
        <w:rPr>
          <w:rFonts w:asciiTheme="minorHAnsi" w:hAnsiTheme="minorHAnsi"/>
          <w:sz w:val="18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Förderung </w:t>
      </w:r>
      <w:r w:rsidR="00442043">
        <w:rPr>
          <w:rFonts w:asciiTheme="minorHAnsi" w:hAnsiTheme="minorHAnsi"/>
          <w:b/>
          <w:sz w:val="24"/>
          <w:szCs w:val="24"/>
        </w:rPr>
        <w:t>in der Schuleingangsphase</w:t>
      </w:r>
      <w:r w:rsidR="00C33C2C">
        <w:rPr>
          <w:rFonts w:asciiTheme="minorHAnsi" w:hAnsiTheme="minorHAnsi"/>
          <w:b/>
          <w:sz w:val="24"/>
          <w:szCs w:val="24"/>
        </w:rPr>
        <w:tab/>
      </w:r>
      <w:r w:rsidR="00C33C2C">
        <w:rPr>
          <w:rFonts w:asciiTheme="minorHAnsi" w:hAnsiTheme="minorHAnsi"/>
          <w:b/>
          <w:sz w:val="24"/>
          <w:szCs w:val="24"/>
        </w:rPr>
        <w:tab/>
      </w:r>
      <w:r w:rsidR="00C33C2C">
        <w:rPr>
          <w:rFonts w:asciiTheme="minorHAnsi" w:hAnsiTheme="minorHAnsi"/>
          <w:b/>
          <w:sz w:val="24"/>
          <w:szCs w:val="24"/>
        </w:rPr>
        <w:tab/>
      </w:r>
      <w:r w:rsidR="00C33C2C">
        <w:rPr>
          <w:rFonts w:asciiTheme="minorHAnsi" w:hAnsiTheme="minorHAnsi"/>
          <w:b/>
          <w:sz w:val="24"/>
          <w:szCs w:val="24"/>
        </w:rPr>
        <w:tab/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>
        <w:rPr>
          <w:rFonts w:asciiTheme="minorHAnsi" w:hAnsiTheme="minorHAnsi"/>
          <w:sz w:val="22"/>
          <w:szCs w:val="24"/>
        </w:rPr>
        <w:tab/>
        <w:t xml:space="preserve"> ________________________________________________________</w:t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</w:p>
    <w:p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  <w:r w:rsidRPr="00965A2D">
        <w:rPr>
          <w:rFonts w:asciiTheme="minorHAnsi" w:hAnsiTheme="minorHAnsi"/>
          <w:sz w:val="22"/>
          <w:szCs w:val="24"/>
        </w:rPr>
        <w:t>_</w:t>
      </w:r>
    </w:p>
    <w:p w:rsidR="00432AA6" w:rsidRPr="00965A2D" w:rsidRDefault="00432AA6" w:rsidP="00432AA6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9"/>
        <w:gridCol w:w="5228"/>
      </w:tblGrid>
      <w:tr w:rsidR="00432AA6" w:rsidRPr="00965A2D" w:rsidTr="008C4B6E">
        <w:tc>
          <w:tcPr>
            <w:tcW w:w="5299" w:type="dxa"/>
            <w:shd w:val="clear" w:color="auto" w:fill="C6D9F1" w:themeFill="text2" w:themeFillTint="33"/>
          </w:tcPr>
          <w:p w:rsidR="00432AA6" w:rsidRPr="008C4B6E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:rsidR="00432AA6" w:rsidRPr="00965A2D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Beobachtungen (Eltern)</w:t>
            </w:r>
          </w:p>
        </w:tc>
      </w:tr>
      <w:tr w:rsidR="00432AA6" w:rsidRPr="00965A2D" w:rsidTr="008C4B6E">
        <w:tc>
          <w:tcPr>
            <w:tcW w:w="5299" w:type="dxa"/>
          </w:tcPr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8"/>
        <w:gridCol w:w="5229"/>
      </w:tblGrid>
      <w:tr w:rsidR="00432AA6" w:rsidRPr="00965A2D" w:rsidTr="008C4B6E">
        <w:tc>
          <w:tcPr>
            <w:tcW w:w="5299" w:type="dxa"/>
            <w:shd w:val="clear" w:color="auto" w:fill="C6D9F1" w:themeFill="text2" w:themeFillTint="33"/>
          </w:tcPr>
          <w:p w:rsidR="00432AA6" w:rsidRPr="00432AA6" w:rsidRDefault="008C4B6E" w:rsidP="008C4B6E">
            <w:pPr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Förderplanung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:rsidR="00432AA6" w:rsidRPr="00965A2D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(Eltern)</w:t>
            </w:r>
          </w:p>
        </w:tc>
      </w:tr>
      <w:tr w:rsidR="00432AA6" w:rsidRPr="00965A2D" w:rsidTr="008C4B6E">
        <w:tc>
          <w:tcPr>
            <w:tcW w:w="5299" w:type="dxa"/>
          </w:tcPr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432AA6" w:rsidRPr="00965A2D" w:rsidTr="00432AA6">
        <w:trPr>
          <w:trHeight w:val="2165"/>
        </w:trPr>
        <w:tc>
          <w:tcPr>
            <w:tcW w:w="10607" w:type="dxa"/>
            <w:shd w:val="clear" w:color="auto" w:fill="C6D9F1" w:themeFill="text2" w:themeFillTint="33"/>
          </w:tcPr>
          <w:p w:rsidR="00432AA6" w:rsidRPr="00995813" w:rsidRDefault="00432AA6" w:rsidP="00D643AA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95813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95813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432AA6" w:rsidRPr="00995813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32AA6" w:rsidRPr="00995813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  <w:r w:rsidRPr="00995813">
              <w:rPr>
                <w:rFonts w:asciiTheme="minorHAnsi" w:hAnsiTheme="minorHAnsi"/>
                <w:sz w:val="22"/>
                <w:szCs w:val="22"/>
              </w:rPr>
              <w:t>__________________________</w:t>
            </w:r>
            <w:r w:rsidR="00694DBC" w:rsidRPr="00995813">
              <w:rPr>
                <w:rFonts w:asciiTheme="minorHAnsi" w:hAnsiTheme="minorHAnsi"/>
                <w:sz w:val="22"/>
                <w:szCs w:val="22"/>
              </w:rPr>
              <w:t>__________</w:t>
            </w:r>
            <w:r w:rsidRPr="00995813">
              <w:rPr>
                <w:rFonts w:asciiTheme="minorHAnsi" w:hAnsiTheme="minorHAnsi"/>
                <w:sz w:val="22"/>
                <w:szCs w:val="22"/>
              </w:rPr>
              <w:t xml:space="preserve">__ wird aufgrund der bisherigen Beobachtungen </w:t>
            </w:r>
            <w:r w:rsidR="00E37A35" w:rsidRPr="00995813">
              <w:rPr>
                <w:rFonts w:asciiTheme="minorHAnsi" w:hAnsiTheme="minorHAnsi"/>
                <w:sz w:val="22"/>
                <w:szCs w:val="22"/>
              </w:rPr>
              <w:t>zukünftig</w:t>
            </w:r>
            <w:r w:rsidRPr="00995813">
              <w:rPr>
                <w:rFonts w:asciiTheme="minorHAnsi" w:hAnsiTheme="minorHAnsi"/>
                <w:sz w:val="22"/>
                <w:szCs w:val="22"/>
              </w:rPr>
              <w:t xml:space="preserve"> nach einem individuellen Förderplan unterrichtet.</w:t>
            </w:r>
          </w:p>
          <w:p w:rsidR="00E37A35" w:rsidRPr="00995813" w:rsidRDefault="00E37A35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37A35" w:rsidRPr="00995813" w:rsidRDefault="00E37A35" w:rsidP="00E37A3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95813">
              <w:rPr>
                <w:rFonts w:asciiTheme="minorHAnsi" w:hAnsiTheme="minorHAnsi" w:cstheme="minorHAnsi"/>
                <w:sz w:val="22"/>
                <w:szCs w:val="22"/>
              </w:rPr>
              <w:t>Die schulische Entwicklung von __________ wird aufgrund der bisherigen Beobachtungen in den schulinternen Förderkonferenzen beraten. Es wird in diesem Rahmen ein erweiterter Förderplan erstellt und umgesetzt.</w:t>
            </w:r>
          </w:p>
          <w:p w:rsidR="00E37A35" w:rsidRPr="00995813" w:rsidRDefault="00E37A35" w:rsidP="00E37A3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9581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32AA6" w:rsidRPr="00995813" w:rsidRDefault="00E37A35" w:rsidP="00E37A35">
            <w:pPr>
              <w:spacing w:after="60"/>
              <w:rPr>
                <w:rFonts w:asciiTheme="minorHAnsi" w:hAnsiTheme="minorHAnsi"/>
                <w:sz w:val="22"/>
                <w:szCs w:val="22"/>
              </w:rPr>
            </w:pPr>
            <w:r w:rsidRPr="00995813">
              <w:rPr>
                <w:rFonts w:asciiTheme="minorHAnsi" w:hAnsiTheme="minorHAnsi" w:cstheme="minorHAnsi"/>
                <w:sz w:val="22"/>
                <w:szCs w:val="22"/>
              </w:rPr>
              <w:t>Alle Unterlagen, wie Gesprächsprotokolle, Vereinbarungen und individuelle Fördermaßnahmen werden in der Schule dokumentiert und stehen Ihnen nach Absprache zur Einsicht bereit.</w:t>
            </w:r>
          </w:p>
        </w:tc>
      </w:tr>
      <w:tr w:rsidR="00432AA6" w:rsidRPr="00965A2D" w:rsidTr="00F21A2E">
        <w:trPr>
          <w:trHeight w:val="454"/>
        </w:trPr>
        <w:tc>
          <w:tcPr>
            <w:tcW w:w="10607" w:type="dxa"/>
            <w:vAlign w:val="center"/>
          </w:tcPr>
          <w:p w:rsidR="00432AA6" w:rsidRPr="00965A2D" w:rsidRDefault="00432AA6" w:rsidP="00F21A2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p w:rsidR="00432AA6" w:rsidRPr="00965A2D" w:rsidRDefault="00432AA6" w:rsidP="00432AA6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432AA6" w:rsidRDefault="00432AA6" w:rsidP="00432AA6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sectPr w:rsidR="00432AA6" w:rsidSect="00AB4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334" w:rsidRDefault="00903334">
      <w:r>
        <w:separator/>
      </w:r>
    </w:p>
  </w:endnote>
  <w:endnote w:type="continuationSeparator" w:id="0">
    <w:p w:rsidR="00903334" w:rsidRDefault="00903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C4C" w:rsidRDefault="002B4C4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6E" w:rsidRDefault="008C4B6E" w:rsidP="008C4B6E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4C4C">
      <w:rPr>
        <w:rFonts w:asciiTheme="minorHAnsi" w:hAnsiTheme="minorHAnsi"/>
      </w:rPr>
      <w:t>E1-</w:t>
    </w:r>
    <w:bookmarkStart w:id="0" w:name="_GoBack"/>
    <w:bookmarkEnd w:id="0"/>
    <w:r w:rsidR="008B16B4">
      <w:rPr>
        <w:rFonts w:asciiTheme="minorHAnsi" w:hAnsiTheme="minorHAnsi"/>
      </w:rPr>
      <w:t xml:space="preserve">Protokoll Information EIF </w:t>
    </w:r>
    <w:r w:rsidR="00442043">
      <w:rPr>
        <w:rFonts w:asciiTheme="minorHAnsi" w:hAnsiTheme="minorHAnsi"/>
      </w:rPr>
      <w:t>1. Gespräch</w:t>
    </w:r>
    <w:r>
      <w:rPr>
        <w:rFonts w:asciiTheme="minorHAnsi" w:hAnsiTheme="minorHAnsi"/>
      </w:rPr>
      <w:t>.docx</w:t>
    </w:r>
  </w:p>
  <w:p w:rsidR="00EB093D" w:rsidRPr="008C4B6E" w:rsidRDefault="00EB093D" w:rsidP="008C4B6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C4C" w:rsidRDefault="002B4C4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334" w:rsidRDefault="00903334">
      <w:r>
        <w:separator/>
      </w:r>
    </w:p>
  </w:footnote>
  <w:footnote w:type="continuationSeparator" w:id="0">
    <w:p w:rsidR="00903334" w:rsidRDefault="00903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C4C" w:rsidRDefault="002B4C4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C4C" w:rsidRDefault="002B4C4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C4C" w:rsidRDefault="002B4C4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1994"/>
    <w:multiLevelType w:val="hybridMultilevel"/>
    <w:tmpl w:val="F1C221F0"/>
    <w:lvl w:ilvl="0" w:tplc="04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006C"/>
    <w:multiLevelType w:val="hybridMultilevel"/>
    <w:tmpl w:val="DEDAD71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B2FA9"/>
    <w:multiLevelType w:val="hybridMultilevel"/>
    <w:tmpl w:val="CB5044C4"/>
    <w:lvl w:ilvl="0" w:tplc="3A5A0748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1436C"/>
    <w:rsid w:val="00027648"/>
    <w:rsid w:val="00032A3D"/>
    <w:rsid w:val="00033120"/>
    <w:rsid w:val="0004768F"/>
    <w:rsid w:val="00082861"/>
    <w:rsid w:val="000E3025"/>
    <w:rsid w:val="00153168"/>
    <w:rsid w:val="00190158"/>
    <w:rsid w:val="00230F49"/>
    <w:rsid w:val="00240C97"/>
    <w:rsid w:val="00257AAF"/>
    <w:rsid w:val="0026487A"/>
    <w:rsid w:val="00270AA1"/>
    <w:rsid w:val="00273344"/>
    <w:rsid w:val="00283934"/>
    <w:rsid w:val="002873A6"/>
    <w:rsid w:val="002A3C8D"/>
    <w:rsid w:val="002A553D"/>
    <w:rsid w:val="002B23BF"/>
    <w:rsid w:val="002B4C4C"/>
    <w:rsid w:val="002C16D5"/>
    <w:rsid w:val="002D3839"/>
    <w:rsid w:val="003061F3"/>
    <w:rsid w:val="003209B0"/>
    <w:rsid w:val="003E2264"/>
    <w:rsid w:val="003F3E59"/>
    <w:rsid w:val="00432AA6"/>
    <w:rsid w:val="00442043"/>
    <w:rsid w:val="0046607D"/>
    <w:rsid w:val="00475873"/>
    <w:rsid w:val="00482D4C"/>
    <w:rsid w:val="004A394D"/>
    <w:rsid w:val="004B2AF0"/>
    <w:rsid w:val="004C7037"/>
    <w:rsid w:val="004D321F"/>
    <w:rsid w:val="005014DF"/>
    <w:rsid w:val="00516B9E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61768B"/>
    <w:rsid w:val="006421F8"/>
    <w:rsid w:val="006603F8"/>
    <w:rsid w:val="006812E5"/>
    <w:rsid w:val="0068156D"/>
    <w:rsid w:val="006831C1"/>
    <w:rsid w:val="00690119"/>
    <w:rsid w:val="00694DBC"/>
    <w:rsid w:val="0069501E"/>
    <w:rsid w:val="006D66B6"/>
    <w:rsid w:val="00726B3D"/>
    <w:rsid w:val="00735E3B"/>
    <w:rsid w:val="00760786"/>
    <w:rsid w:val="00774B90"/>
    <w:rsid w:val="007C63E2"/>
    <w:rsid w:val="007E4026"/>
    <w:rsid w:val="007E79D2"/>
    <w:rsid w:val="00812CEC"/>
    <w:rsid w:val="00882AEA"/>
    <w:rsid w:val="008A18DE"/>
    <w:rsid w:val="008A5AC2"/>
    <w:rsid w:val="008B16B4"/>
    <w:rsid w:val="008C4B6E"/>
    <w:rsid w:val="008C7B2E"/>
    <w:rsid w:val="008E162A"/>
    <w:rsid w:val="00903334"/>
    <w:rsid w:val="009072D9"/>
    <w:rsid w:val="009316CE"/>
    <w:rsid w:val="009319EA"/>
    <w:rsid w:val="00933EB1"/>
    <w:rsid w:val="00933EE9"/>
    <w:rsid w:val="00960600"/>
    <w:rsid w:val="0097096E"/>
    <w:rsid w:val="00994B11"/>
    <w:rsid w:val="00995813"/>
    <w:rsid w:val="009B38AA"/>
    <w:rsid w:val="009D03A5"/>
    <w:rsid w:val="00A130BD"/>
    <w:rsid w:val="00A26126"/>
    <w:rsid w:val="00A27870"/>
    <w:rsid w:val="00A61843"/>
    <w:rsid w:val="00A625B7"/>
    <w:rsid w:val="00A8664A"/>
    <w:rsid w:val="00AB2E1E"/>
    <w:rsid w:val="00AB4E52"/>
    <w:rsid w:val="00AF379B"/>
    <w:rsid w:val="00B31C46"/>
    <w:rsid w:val="00B50028"/>
    <w:rsid w:val="00B658A9"/>
    <w:rsid w:val="00B66A38"/>
    <w:rsid w:val="00BA2195"/>
    <w:rsid w:val="00BB405F"/>
    <w:rsid w:val="00BC528E"/>
    <w:rsid w:val="00BC7F84"/>
    <w:rsid w:val="00BE07DF"/>
    <w:rsid w:val="00BE4578"/>
    <w:rsid w:val="00BF3EBF"/>
    <w:rsid w:val="00BF59F3"/>
    <w:rsid w:val="00C11B85"/>
    <w:rsid w:val="00C33968"/>
    <w:rsid w:val="00C33C2C"/>
    <w:rsid w:val="00C462FF"/>
    <w:rsid w:val="00C879DD"/>
    <w:rsid w:val="00CB4ABF"/>
    <w:rsid w:val="00CE27AF"/>
    <w:rsid w:val="00CE6755"/>
    <w:rsid w:val="00CF23CA"/>
    <w:rsid w:val="00CF5BDF"/>
    <w:rsid w:val="00D04F94"/>
    <w:rsid w:val="00D077E7"/>
    <w:rsid w:val="00D13CF0"/>
    <w:rsid w:val="00D468A3"/>
    <w:rsid w:val="00D51433"/>
    <w:rsid w:val="00D61F26"/>
    <w:rsid w:val="00D643AA"/>
    <w:rsid w:val="00D65CDD"/>
    <w:rsid w:val="00D953B9"/>
    <w:rsid w:val="00DC0F6C"/>
    <w:rsid w:val="00DC1B00"/>
    <w:rsid w:val="00DC285D"/>
    <w:rsid w:val="00E05D9D"/>
    <w:rsid w:val="00E37A35"/>
    <w:rsid w:val="00E80DB3"/>
    <w:rsid w:val="00E978C3"/>
    <w:rsid w:val="00EA309A"/>
    <w:rsid w:val="00EB093D"/>
    <w:rsid w:val="00EB2F17"/>
    <w:rsid w:val="00ED6991"/>
    <w:rsid w:val="00ED7D40"/>
    <w:rsid w:val="00EE0779"/>
    <w:rsid w:val="00EF057C"/>
    <w:rsid w:val="00EF3A57"/>
    <w:rsid w:val="00F04951"/>
    <w:rsid w:val="00F20978"/>
    <w:rsid w:val="00F342D5"/>
    <w:rsid w:val="00F366E3"/>
    <w:rsid w:val="00F8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5E668D"/>
  <w15:docId w15:val="{C3F9BA87-946A-4F0B-8156-FB05DCBFE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paragraph" w:styleId="berschrift3">
    <w:name w:val="heading 3"/>
    <w:basedOn w:val="Standard"/>
    <w:next w:val="Standard"/>
    <w:link w:val="berschrift3Zchn"/>
    <w:unhideWhenUsed/>
    <w:qFormat/>
    <w:locked/>
    <w:rsid w:val="00694D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E0779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32AA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32AA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32AA6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rsid w:val="00694DB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6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2D629-6104-4737-868F-1D7E73C5D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176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3</cp:revision>
  <cp:lastPrinted>2019-05-16T12:45:00Z</cp:lastPrinted>
  <dcterms:created xsi:type="dcterms:W3CDTF">2020-09-17T08:03:00Z</dcterms:created>
  <dcterms:modified xsi:type="dcterms:W3CDTF">2020-09-17T08:54:00Z</dcterms:modified>
</cp:coreProperties>
</file>