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177" w:rsidRDefault="00596F06" w:rsidP="00523C1A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Gesprächsprotokoll</w:t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b/>
          <w:sz w:val="24"/>
          <w:szCs w:val="24"/>
        </w:rPr>
        <w:tab/>
      </w:r>
      <w:r w:rsidR="00A63177">
        <w:rPr>
          <w:rFonts w:asciiTheme="minorHAnsi" w:hAnsiTheme="minorHAnsi"/>
          <w:sz w:val="18"/>
          <w:szCs w:val="24"/>
        </w:rPr>
        <w:t>(Stand 09/2020</w:t>
      </w:r>
      <w:r w:rsidR="00A63177" w:rsidRPr="00BE0FBA">
        <w:rPr>
          <w:rFonts w:asciiTheme="minorHAnsi" w:hAnsiTheme="minorHAnsi"/>
          <w:sz w:val="18"/>
          <w:szCs w:val="24"/>
        </w:rPr>
        <w:t>)</w:t>
      </w:r>
    </w:p>
    <w:p w:rsidR="00596F06" w:rsidRPr="003F1CD0" w:rsidRDefault="00596F06" w:rsidP="00523C1A">
      <w:pPr>
        <w:rPr>
          <w:rFonts w:asciiTheme="minorHAnsi" w:hAnsiTheme="minorHAnsi"/>
          <w:sz w:val="18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Information über die erweiterte </w:t>
      </w:r>
      <w:r w:rsidR="00890F31">
        <w:rPr>
          <w:rFonts w:asciiTheme="minorHAnsi" w:hAnsiTheme="minorHAnsi"/>
          <w:b/>
          <w:sz w:val="24"/>
          <w:szCs w:val="24"/>
        </w:rPr>
        <w:t>individuelle</w:t>
      </w:r>
      <w:r w:rsidR="00FA61D5">
        <w:rPr>
          <w:rFonts w:asciiTheme="minorHAnsi" w:hAnsiTheme="minorHAnsi"/>
          <w:b/>
          <w:sz w:val="24"/>
          <w:szCs w:val="24"/>
        </w:rPr>
        <w:t xml:space="preserve"> Förderung</w:t>
      </w:r>
      <w:r w:rsidR="00890F31">
        <w:rPr>
          <w:rFonts w:asciiTheme="minorHAnsi" w:hAnsiTheme="minorHAnsi"/>
          <w:b/>
          <w:sz w:val="24"/>
          <w:szCs w:val="24"/>
        </w:rPr>
        <w:t xml:space="preserve"> im____ Schulbesuchsjahr</w:t>
      </w:r>
      <w:bookmarkStart w:id="0" w:name="_GoBack"/>
      <w:bookmarkEnd w:id="0"/>
    </w:p>
    <w:p w:rsidR="00596F06" w:rsidRPr="00965A2D" w:rsidRDefault="00596F06" w:rsidP="00596F0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</w:t>
      </w:r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>
        <w:rPr>
          <w:rFonts w:asciiTheme="minorHAnsi" w:hAnsiTheme="minorHAnsi"/>
          <w:sz w:val="22"/>
          <w:szCs w:val="24"/>
        </w:rPr>
        <w:tab/>
        <w:t xml:space="preserve"> ________________________________________________________</w:t>
      </w:r>
    </w:p>
    <w:p w:rsidR="00596F06" w:rsidRPr="00965A2D" w:rsidRDefault="00596F06" w:rsidP="00596F0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_________________________________________________________</w:t>
      </w:r>
      <w:r>
        <w:rPr>
          <w:rFonts w:asciiTheme="minorHAnsi" w:hAnsiTheme="minorHAnsi"/>
          <w:sz w:val="22"/>
          <w:szCs w:val="24"/>
        </w:rPr>
        <w:t>______</w:t>
      </w:r>
    </w:p>
    <w:p w:rsidR="00596F06" w:rsidRPr="00965A2D" w:rsidRDefault="00596F06" w:rsidP="00596F06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</w:p>
    <w:p w:rsidR="00596F06" w:rsidRPr="00965A2D" w:rsidRDefault="00596F06" w:rsidP="00596F0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  <w:r w:rsidRPr="00965A2D">
        <w:rPr>
          <w:rFonts w:asciiTheme="minorHAnsi" w:hAnsiTheme="minorHAnsi"/>
          <w:sz w:val="22"/>
          <w:szCs w:val="24"/>
        </w:rPr>
        <w:t>_</w:t>
      </w:r>
    </w:p>
    <w:p w:rsidR="00596F06" w:rsidRPr="00965A2D" w:rsidRDefault="00596F06" w:rsidP="00596F06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32"/>
        <w:gridCol w:w="5225"/>
      </w:tblGrid>
      <w:tr w:rsidR="00596F06" w:rsidRPr="00965A2D" w:rsidTr="0081528B">
        <w:tc>
          <w:tcPr>
            <w:tcW w:w="5299" w:type="dxa"/>
            <w:shd w:val="clear" w:color="auto" w:fill="C6D9F1" w:themeFill="text2" w:themeFillTint="33"/>
          </w:tcPr>
          <w:p w:rsidR="00596F06" w:rsidRPr="0081528B" w:rsidRDefault="00596F06" w:rsidP="0081528B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/Ergebnisse der Förder</w:t>
            </w:r>
            <w:r w:rsidR="0081528B">
              <w:rPr>
                <w:rFonts w:asciiTheme="minorHAnsi" w:hAnsiTheme="minorHAnsi"/>
                <w:b/>
                <w:sz w:val="22"/>
                <w:szCs w:val="22"/>
              </w:rPr>
              <w:t>-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konferenz</w:t>
            </w:r>
          </w:p>
        </w:tc>
        <w:tc>
          <w:tcPr>
            <w:tcW w:w="5299" w:type="dxa"/>
            <w:shd w:val="clear" w:color="auto" w:fill="C6D9F1" w:themeFill="text2" w:themeFillTint="33"/>
          </w:tcPr>
          <w:p w:rsidR="00596F06" w:rsidRPr="00965A2D" w:rsidRDefault="00596F06" w:rsidP="0081528B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Beobachtungen (Eltern)</w:t>
            </w:r>
          </w:p>
        </w:tc>
      </w:tr>
      <w:tr w:rsidR="00596F06" w:rsidRPr="00965A2D" w:rsidTr="0081528B">
        <w:tc>
          <w:tcPr>
            <w:tcW w:w="5299" w:type="dxa"/>
          </w:tcPr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99" w:type="dxa"/>
          </w:tcPr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96F06" w:rsidRPr="00612C50" w:rsidRDefault="00596F06" w:rsidP="00596F0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8"/>
        <w:gridCol w:w="5229"/>
      </w:tblGrid>
      <w:tr w:rsidR="00596F06" w:rsidRPr="00965A2D" w:rsidTr="0081528B">
        <w:tc>
          <w:tcPr>
            <w:tcW w:w="5299" w:type="dxa"/>
            <w:shd w:val="clear" w:color="auto" w:fill="C6D9F1" w:themeFill="text2" w:themeFillTint="33"/>
          </w:tcPr>
          <w:p w:rsidR="00596F06" w:rsidRPr="00432AA6" w:rsidRDefault="008A679D" w:rsidP="0081528B">
            <w:pPr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Förderplanung</w:t>
            </w:r>
          </w:p>
        </w:tc>
        <w:tc>
          <w:tcPr>
            <w:tcW w:w="5299" w:type="dxa"/>
            <w:shd w:val="clear" w:color="auto" w:fill="C6D9F1" w:themeFill="text2" w:themeFillTint="33"/>
          </w:tcPr>
          <w:p w:rsidR="00596F06" w:rsidRPr="00965A2D" w:rsidRDefault="00596F06" w:rsidP="0081528B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(Eltern)</w:t>
            </w:r>
          </w:p>
        </w:tc>
      </w:tr>
      <w:tr w:rsidR="00596F06" w:rsidRPr="00965A2D" w:rsidTr="0081528B">
        <w:tc>
          <w:tcPr>
            <w:tcW w:w="5299" w:type="dxa"/>
          </w:tcPr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96F06" w:rsidRPr="00965A2D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99" w:type="dxa"/>
          </w:tcPr>
          <w:p w:rsidR="00596F06" w:rsidRPr="00965A2D" w:rsidRDefault="00596F06" w:rsidP="00596F06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96F06" w:rsidRPr="00612C50" w:rsidRDefault="00596F06" w:rsidP="00596F0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596F06" w:rsidRPr="00965A2D" w:rsidTr="00BF7B9A">
        <w:trPr>
          <w:trHeight w:val="1158"/>
        </w:trPr>
        <w:tc>
          <w:tcPr>
            <w:tcW w:w="10607" w:type="dxa"/>
            <w:shd w:val="clear" w:color="auto" w:fill="C6D9F1" w:themeFill="text2" w:themeFillTint="33"/>
          </w:tcPr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596F06" w:rsidRPr="00432AA6" w:rsidRDefault="00596F06" w:rsidP="00BF7B9A">
            <w:pPr>
              <w:rPr>
                <w:rFonts w:asciiTheme="minorHAnsi" w:hAnsiTheme="minorHAnsi"/>
                <w:sz w:val="12"/>
                <w:szCs w:val="22"/>
              </w:rPr>
            </w:pPr>
          </w:p>
          <w:p w:rsidR="00596F06" w:rsidRDefault="00596F06" w:rsidP="00BF7B9A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____________________________ wird aufgrund der bisherigen Beobachtungen weiterhin nach einem individuellen Förderplan unterrichtet.</w:t>
            </w:r>
          </w:p>
          <w:p w:rsidR="00596F06" w:rsidRPr="00596F06" w:rsidRDefault="00596F06" w:rsidP="00596F06">
            <w:pPr>
              <w:rPr>
                <w:rFonts w:asciiTheme="minorHAnsi" w:hAnsiTheme="minorHAnsi"/>
                <w:sz w:val="22"/>
              </w:rPr>
            </w:pPr>
            <w:r w:rsidRPr="00596F06">
              <w:rPr>
                <w:rFonts w:asciiTheme="minorHAnsi" w:hAnsiTheme="minorHAnsi"/>
                <w:sz w:val="22"/>
              </w:rPr>
              <w:t>Die damit möglicherweise verbundenen Konsequenzen für die Schullaufbahn wie</w:t>
            </w:r>
          </w:p>
          <w:p w:rsidR="00596F06" w:rsidRPr="00596F06" w:rsidRDefault="00596F06" w:rsidP="00596F06">
            <w:pPr>
              <w:pStyle w:val="Listenabsatz"/>
              <w:numPr>
                <w:ilvl w:val="0"/>
                <w:numId w:val="8"/>
              </w:numPr>
              <w:rPr>
                <w:rFonts w:asciiTheme="minorHAnsi" w:hAnsiTheme="minorHAnsi"/>
                <w:sz w:val="22"/>
              </w:rPr>
            </w:pPr>
            <w:r w:rsidRPr="00596F06">
              <w:rPr>
                <w:rFonts w:asciiTheme="minorHAnsi" w:hAnsiTheme="minorHAnsi"/>
                <w:sz w:val="22"/>
              </w:rPr>
              <w:t>der Verbleib in der Schuleingangsphase (3 Jahre)</w:t>
            </w:r>
          </w:p>
          <w:p w:rsidR="00596F06" w:rsidRPr="00596F06" w:rsidRDefault="00596F06" w:rsidP="00596F06">
            <w:pPr>
              <w:pStyle w:val="Listenabsatz"/>
              <w:numPr>
                <w:ilvl w:val="0"/>
                <w:numId w:val="8"/>
              </w:numPr>
              <w:rPr>
                <w:rFonts w:asciiTheme="minorHAnsi" w:hAnsiTheme="minorHAnsi"/>
                <w:sz w:val="22"/>
              </w:rPr>
            </w:pPr>
            <w:r w:rsidRPr="00596F06">
              <w:rPr>
                <w:rFonts w:asciiTheme="minorHAnsi" w:hAnsiTheme="minorHAnsi"/>
                <w:sz w:val="22"/>
              </w:rPr>
              <w:t>das Abweichen von Lehrplänen und somit Kompetenzerwartungen der allgemeinen Schule</w:t>
            </w:r>
            <w:r w:rsidR="0081528B">
              <w:rPr>
                <w:rFonts w:asciiTheme="minorHAnsi" w:hAnsiTheme="minorHAnsi"/>
                <w:sz w:val="22"/>
              </w:rPr>
              <w:t xml:space="preserve"> (inkl. Förderung § 4 AO-GS)</w:t>
            </w:r>
          </w:p>
          <w:p w:rsidR="00596F06" w:rsidRPr="00596F06" w:rsidRDefault="00596F06" w:rsidP="00596F06">
            <w:pPr>
              <w:pStyle w:val="Listenabsatz"/>
              <w:numPr>
                <w:ilvl w:val="0"/>
                <w:numId w:val="8"/>
              </w:numPr>
              <w:rPr>
                <w:rFonts w:asciiTheme="minorHAnsi" w:hAnsiTheme="minorHAnsi"/>
                <w:sz w:val="22"/>
              </w:rPr>
            </w:pPr>
            <w:r w:rsidRPr="00596F06">
              <w:rPr>
                <w:rFonts w:asciiTheme="minorHAnsi" w:hAnsiTheme="minorHAnsi"/>
                <w:sz w:val="22"/>
              </w:rPr>
              <w:t>die Einleitung des Verfahrens zur Feststellung des sonderpädagogischen Unterstützungsbedarfs gem. AO-SF</w:t>
            </w:r>
          </w:p>
          <w:p w:rsidR="00596F06" w:rsidRPr="00965A2D" w:rsidRDefault="00596F06" w:rsidP="006C43A4">
            <w:pPr>
              <w:spacing w:after="120"/>
              <w:rPr>
                <w:rFonts w:asciiTheme="minorHAnsi" w:hAnsiTheme="minorHAnsi"/>
                <w:sz w:val="22"/>
                <w:szCs w:val="22"/>
              </w:rPr>
            </w:pPr>
            <w:r w:rsidRPr="00596F06">
              <w:rPr>
                <w:rFonts w:asciiTheme="minorHAnsi" w:hAnsiTheme="minorHAnsi"/>
                <w:sz w:val="22"/>
              </w:rPr>
              <w:t>sind ausführlich erörtert worden.</w:t>
            </w:r>
          </w:p>
        </w:tc>
      </w:tr>
      <w:tr w:rsidR="00596F06" w:rsidRPr="00965A2D" w:rsidTr="00BF7B9A">
        <w:trPr>
          <w:trHeight w:val="454"/>
        </w:trPr>
        <w:tc>
          <w:tcPr>
            <w:tcW w:w="10607" w:type="dxa"/>
            <w:vAlign w:val="center"/>
          </w:tcPr>
          <w:p w:rsidR="00596F06" w:rsidRPr="00965A2D" w:rsidRDefault="00596F06" w:rsidP="00BF7B9A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</w:p>
        </w:tc>
      </w:tr>
    </w:tbl>
    <w:p w:rsidR="00596F06" w:rsidRPr="00612C50" w:rsidRDefault="00596F06" w:rsidP="00596F06">
      <w:pPr>
        <w:rPr>
          <w:rFonts w:asciiTheme="minorHAnsi" w:hAnsiTheme="minorHAnsi"/>
          <w:sz w:val="10"/>
          <w:szCs w:val="22"/>
        </w:rPr>
      </w:pPr>
    </w:p>
    <w:p w:rsidR="00B658A9" w:rsidRPr="0081528B" w:rsidRDefault="00596F06" w:rsidP="0081528B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____________</w:t>
      </w:r>
    </w:p>
    <w:sectPr w:rsidR="00B658A9" w:rsidRPr="0081528B" w:rsidSect="00AB4E52">
      <w:footerReference w:type="default" r:id="rId8"/>
      <w:pgSz w:w="11907" w:h="16840" w:code="9"/>
      <w:pgMar w:top="720" w:right="720" w:bottom="720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70D" w:rsidRDefault="00FA670D">
      <w:r>
        <w:separator/>
      </w:r>
    </w:p>
  </w:endnote>
  <w:endnote w:type="continuationSeparator" w:id="0">
    <w:p w:rsidR="00FA670D" w:rsidRDefault="00FA6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8B" w:rsidRDefault="0081528B" w:rsidP="0081528B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4FBA229" wp14:editId="2488EEEA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4" name="Grafik 4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4424FB0" wp14:editId="6EF7F41E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3" name="Grafik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F31">
      <w:rPr>
        <w:rFonts w:asciiTheme="minorHAnsi" w:hAnsiTheme="minorHAnsi"/>
      </w:rPr>
      <w:t>E3-</w:t>
    </w:r>
    <w:r>
      <w:rPr>
        <w:rFonts w:asciiTheme="minorHAnsi" w:hAnsiTheme="minorHAnsi"/>
      </w:rPr>
      <w:t xml:space="preserve">Protokoll Information </w:t>
    </w:r>
    <w:r w:rsidR="00395EFD">
      <w:rPr>
        <w:rFonts w:asciiTheme="minorHAnsi" w:hAnsiTheme="minorHAnsi"/>
      </w:rPr>
      <w:t xml:space="preserve">Fortsetzung </w:t>
    </w:r>
    <w:r>
      <w:rPr>
        <w:rFonts w:asciiTheme="minorHAnsi" w:hAnsiTheme="minorHAnsi"/>
      </w:rPr>
      <w:t xml:space="preserve">EIF </w:t>
    </w:r>
    <w:r w:rsidR="00A63177">
      <w:rPr>
        <w:rFonts w:asciiTheme="minorHAnsi" w:hAnsiTheme="minorHAnsi"/>
      </w:rPr>
      <w:t>Ankündigung mögliches AOSF</w:t>
    </w:r>
    <w:r>
      <w:rPr>
        <w:rFonts w:asciiTheme="minorHAnsi" w:hAnsiTheme="minorHAnsi"/>
      </w:rPr>
      <w:t>.docx</w:t>
    </w:r>
  </w:p>
  <w:p w:rsidR="00EB093D" w:rsidRPr="0081528B" w:rsidRDefault="00EB093D" w:rsidP="0081528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70D" w:rsidRDefault="00FA670D">
      <w:r>
        <w:separator/>
      </w:r>
    </w:p>
  </w:footnote>
  <w:footnote w:type="continuationSeparator" w:id="0">
    <w:p w:rsidR="00FA670D" w:rsidRDefault="00FA6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C006C"/>
    <w:multiLevelType w:val="hybridMultilevel"/>
    <w:tmpl w:val="B13CE55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00"/>
    <w:rsid w:val="0001436C"/>
    <w:rsid w:val="00027648"/>
    <w:rsid w:val="00033120"/>
    <w:rsid w:val="0004768F"/>
    <w:rsid w:val="00082861"/>
    <w:rsid w:val="000C1C1E"/>
    <w:rsid w:val="000E3025"/>
    <w:rsid w:val="00132A87"/>
    <w:rsid w:val="00153168"/>
    <w:rsid w:val="00230F49"/>
    <w:rsid w:val="00240C97"/>
    <w:rsid w:val="00257AAF"/>
    <w:rsid w:val="0026487A"/>
    <w:rsid w:val="00270AA1"/>
    <w:rsid w:val="002873A6"/>
    <w:rsid w:val="002A3C8D"/>
    <w:rsid w:val="002A553D"/>
    <w:rsid w:val="002B23BF"/>
    <w:rsid w:val="002C75F9"/>
    <w:rsid w:val="002D2391"/>
    <w:rsid w:val="002D3839"/>
    <w:rsid w:val="003209B0"/>
    <w:rsid w:val="0036479D"/>
    <w:rsid w:val="00377A49"/>
    <w:rsid w:val="00395EFD"/>
    <w:rsid w:val="003F3E59"/>
    <w:rsid w:val="00453FC7"/>
    <w:rsid w:val="00454E24"/>
    <w:rsid w:val="00475873"/>
    <w:rsid w:val="00482D4C"/>
    <w:rsid w:val="004A394D"/>
    <w:rsid w:val="004B2AF0"/>
    <w:rsid w:val="004C7037"/>
    <w:rsid w:val="004D321F"/>
    <w:rsid w:val="00523C1A"/>
    <w:rsid w:val="005269F3"/>
    <w:rsid w:val="00543BF2"/>
    <w:rsid w:val="00545749"/>
    <w:rsid w:val="00555587"/>
    <w:rsid w:val="005652ED"/>
    <w:rsid w:val="005675FA"/>
    <w:rsid w:val="00576F59"/>
    <w:rsid w:val="005845A5"/>
    <w:rsid w:val="00591CA8"/>
    <w:rsid w:val="00596F06"/>
    <w:rsid w:val="005A0DBB"/>
    <w:rsid w:val="005D1B57"/>
    <w:rsid w:val="0061768B"/>
    <w:rsid w:val="006421F8"/>
    <w:rsid w:val="006603F8"/>
    <w:rsid w:val="006653C4"/>
    <w:rsid w:val="006812E5"/>
    <w:rsid w:val="0068156D"/>
    <w:rsid w:val="006831C1"/>
    <w:rsid w:val="00690119"/>
    <w:rsid w:val="0069501E"/>
    <w:rsid w:val="006C43A4"/>
    <w:rsid w:val="006D66B6"/>
    <w:rsid w:val="00726B3D"/>
    <w:rsid w:val="00735E3B"/>
    <w:rsid w:val="00760786"/>
    <w:rsid w:val="00774B90"/>
    <w:rsid w:val="007C63E2"/>
    <w:rsid w:val="007E4026"/>
    <w:rsid w:val="00812CEC"/>
    <w:rsid w:val="0081528B"/>
    <w:rsid w:val="00882AEA"/>
    <w:rsid w:val="00890F31"/>
    <w:rsid w:val="008A18DE"/>
    <w:rsid w:val="008A5AC2"/>
    <w:rsid w:val="008A679D"/>
    <w:rsid w:val="008C7B2E"/>
    <w:rsid w:val="009072D9"/>
    <w:rsid w:val="009316CE"/>
    <w:rsid w:val="00933EE9"/>
    <w:rsid w:val="00960600"/>
    <w:rsid w:val="0097096E"/>
    <w:rsid w:val="00994B11"/>
    <w:rsid w:val="009B38AA"/>
    <w:rsid w:val="009D03A5"/>
    <w:rsid w:val="00A130BD"/>
    <w:rsid w:val="00A26126"/>
    <w:rsid w:val="00A27870"/>
    <w:rsid w:val="00A61843"/>
    <w:rsid w:val="00A625B7"/>
    <w:rsid w:val="00A63177"/>
    <w:rsid w:val="00A8664A"/>
    <w:rsid w:val="00AB2E1E"/>
    <w:rsid w:val="00AB4E52"/>
    <w:rsid w:val="00AF379B"/>
    <w:rsid w:val="00B06BF7"/>
    <w:rsid w:val="00B31C46"/>
    <w:rsid w:val="00B50028"/>
    <w:rsid w:val="00B658A9"/>
    <w:rsid w:val="00B66A38"/>
    <w:rsid w:val="00BB405F"/>
    <w:rsid w:val="00BC528E"/>
    <w:rsid w:val="00BC7F84"/>
    <w:rsid w:val="00BD7DF1"/>
    <w:rsid w:val="00BE4578"/>
    <w:rsid w:val="00BF59F3"/>
    <w:rsid w:val="00C11B85"/>
    <w:rsid w:val="00C33968"/>
    <w:rsid w:val="00C462FF"/>
    <w:rsid w:val="00C879DD"/>
    <w:rsid w:val="00CA275E"/>
    <w:rsid w:val="00CB4ABF"/>
    <w:rsid w:val="00CC4728"/>
    <w:rsid w:val="00CE6755"/>
    <w:rsid w:val="00CF23CA"/>
    <w:rsid w:val="00CF723C"/>
    <w:rsid w:val="00D04F94"/>
    <w:rsid w:val="00D077E7"/>
    <w:rsid w:val="00D13CF0"/>
    <w:rsid w:val="00D468A3"/>
    <w:rsid w:val="00D51433"/>
    <w:rsid w:val="00D61F26"/>
    <w:rsid w:val="00D65CDD"/>
    <w:rsid w:val="00D953B9"/>
    <w:rsid w:val="00DC1B00"/>
    <w:rsid w:val="00DC285D"/>
    <w:rsid w:val="00E21C70"/>
    <w:rsid w:val="00E4754A"/>
    <w:rsid w:val="00E80DB3"/>
    <w:rsid w:val="00E978C3"/>
    <w:rsid w:val="00EA309A"/>
    <w:rsid w:val="00EB093D"/>
    <w:rsid w:val="00EB2F17"/>
    <w:rsid w:val="00ED6991"/>
    <w:rsid w:val="00ED7D40"/>
    <w:rsid w:val="00EF3A57"/>
    <w:rsid w:val="00F04951"/>
    <w:rsid w:val="00F20978"/>
    <w:rsid w:val="00F342D5"/>
    <w:rsid w:val="00F366E3"/>
    <w:rsid w:val="00F80854"/>
    <w:rsid w:val="00FA61D5"/>
    <w:rsid w:val="00FA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C948CF"/>
  <w15:docId w15:val="{D1E7CA89-51E8-4D5D-9425-D7A53CD50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845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6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F127B-F334-48C4-AEC3-D2466E2F2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Schulbriefvorlag4.dot</Template>
  <TotalTime>0</TotalTime>
  <Pages>1</Pages>
  <Words>175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Riegel Daniel</cp:lastModifiedBy>
  <cp:revision>4</cp:revision>
  <cp:lastPrinted>2014-05-26T11:01:00Z</cp:lastPrinted>
  <dcterms:created xsi:type="dcterms:W3CDTF">2020-09-17T08:18:00Z</dcterms:created>
  <dcterms:modified xsi:type="dcterms:W3CDTF">2020-09-17T08:56:00Z</dcterms:modified>
</cp:coreProperties>
</file>