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73" w:rsidRDefault="00F66A73" w:rsidP="002C08F7">
      <w:p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Protokoll – Förderkonferenz zur Einleitung des Verfahrens gemäß AO-SF</w:t>
      </w:r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0" w:name="Text4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0"/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 w:rsidR="003C2338"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" w:name="Text5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1"/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 w:rsidR="003C2338"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2" w:name="Text6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2"/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3" w:name="Text7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3"/>
    </w:p>
    <w:p w:rsidR="002C08F7" w:rsidRPr="00965A2D" w:rsidRDefault="002C08F7" w:rsidP="002C08F7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709DB" w:rsidRPr="00965A2D" w:rsidTr="00826C61">
        <w:tc>
          <w:tcPr>
            <w:tcW w:w="10598" w:type="dxa"/>
            <w:shd w:val="clear" w:color="auto" w:fill="C6D9F1" w:themeFill="text2" w:themeFillTint="33"/>
          </w:tcPr>
          <w:p w:rsidR="00E709DB" w:rsidRPr="00965A2D" w:rsidRDefault="00E709DB" w:rsidP="000E54D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/Evaluation des individuellen Förderplans</w:t>
            </w:r>
          </w:p>
        </w:tc>
      </w:tr>
      <w:tr w:rsidR="00E709DB" w:rsidRPr="00965A2D" w:rsidTr="00744827">
        <w:trPr>
          <w:trHeight w:val="3912"/>
        </w:trPr>
        <w:tc>
          <w:tcPr>
            <w:tcW w:w="10598" w:type="dxa"/>
          </w:tcPr>
          <w:p w:rsidR="0019406B" w:rsidRDefault="0019406B" w:rsidP="00826C6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rFonts w:asciiTheme="minorHAnsi" w:hAnsiTheme="minorHAnsi"/>
                <w:noProof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noProof/>
                <w:sz w:val="22"/>
                <w:szCs w:val="22"/>
              </w:rPr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end"/>
            </w:r>
            <w:bookmarkEnd w:id="5"/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4"/>
          </w:p>
          <w:p w:rsidR="0019406B" w:rsidRPr="00965A2D" w:rsidRDefault="0019406B" w:rsidP="0019406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709DB" w:rsidRPr="00965A2D" w:rsidTr="00826C61">
        <w:tc>
          <w:tcPr>
            <w:tcW w:w="10598" w:type="dxa"/>
            <w:shd w:val="clear" w:color="auto" w:fill="C6D9F1" w:themeFill="text2" w:themeFillTint="33"/>
          </w:tcPr>
          <w:p w:rsidR="00E709DB" w:rsidRPr="00965A2D" w:rsidRDefault="00E709DB" w:rsidP="000E54D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</w:tr>
      <w:tr w:rsidR="00E709DB" w:rsidRPr="00965A2D" w:rsidTr="009F0267">
        <w:trPr>
          <w:trHeight w:val="3850"/>
        </w:trPr>
        <w:tc>
          <w:tcPr>
            <w:tcW w:w="10598" w:type="dxa"/>
          </w:tcPr>
          <w:p w:rsidR="00E709DB" w:rsidRPr="00965A2D" w:rsidRDefault="0019406B" w:rsidP="00826C6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bookmarkStart w:id="6" w:name="_GoBack"/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bookmarkEnd w:id="6"/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F66A73" w:rsidRPr="00965A2D" w:rsidTr="00F66A73">
        <w:trPr>
          <w:trHeight w:val="1158"/>
        </w:trPr>
        <w:tc>
          <w:tcPr>
            <w:tcW w:w="10457" w:type="dxa"/>
            <w:shd w:val="clear" w:color="auto" w:fill="C6D9F1" w:themeFill="text2" w:themeFillTint="33"/>
          </w:tcPr>
          <w:p w:rsidR="00F66A73" w:rsidRDefault="00F66A73" w:rsidP="00F66A73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F66A73" w:rsidRPr="00432AA6" w:rsidRDefault="00F66A73" w:rsidP="00F66A73">
            <w:pPr>
              <w:rPr>
                <w:rFonts w:asciiTheme="minorHAnsi" w:hAnsiTheme="minorHAnsi"/>
                <w:sz w:val="12"/>
                <w:szCs w:val="22"/>
              </w:rPr>
            </w:pPr>
          </w:p>
          <w:p w:rsidR="00F66A73" w:rsidRDefault="00F66A73" w:rsidP="00F66A73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</w:p>
          <w:p w:rsidR="00F66A73" w:rsidRPr="00127F20" w:rsidRDefault="00F66A73" w:rsidP="00F66A73">
            <w:pPr>
              <w:spacing w:after="120"/>
              <w:rPr>
                <w:rFonts w:asciiTheme="minorHAnsi" w:hAnsiTheme="minorHAnsi"/>
                <w:sz w:val="8"/>
                <w:szCs w:val="22"/>
              </w:rPr>
            </w:pPr>
          </w:p>
          <w:p w:rsidR="00F66A73" w:rsidRDefault="00F66A73" w:rsidP="00F66A73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</w:p>
          <w:p w:rsidR="00F66A73" w:rsidRDefault="00F66A73" w:rsidP="00F66A73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</w:p>
          <w:p w:rsidR="00F66A73" w:rsidRPr="00965A2D" w:rsidRDefault="00F66A73" w:rsidP="00F66A73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Die </w:t>
            </w:r>
            <w:r w:rsidRPr="00127F20">
              <w:rPr>
                <w:rFonts w:asciiTheme="minorHAnsi" w:hAnsiTheme="minorHAnsi"/>
                <w:b/>
                <w:sz w:val="22"/>
                <w:szCs w:val="22"/>
              </w:rPr>
              <w:t>Förderkonferenz beschließt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die Fortsetzung der erweiterten individuellen Förderung sowie die </w:t>
            </w:r>
            <w:r w:rsidRPr="00127F20">
              <w:rPr>
                <w:rFonts w:asciiTheme="minorHAnsi" w:hAnsiTheme="minorHAnsi"/>
                <w:b/>
                <w:sz w:val="22"/>
                <w:szCs w:val="22"/>
              </w:rPr>
              <w:t>Einleitung des Verfahrens zur Feststellung des sonderpädagogischen Unterstützungsbedarfs gemäß AO-SF.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Die Eltern werden von der Klassenleitung über diesen Beschluss informiert.</w:t>
            </w:r>
          </w:p>
        </w:tc>
      </w:tr>
      <w:tr w:rsidR="00F66A73" w:rsidRPr="00965A2D" w:rsidTr="00F66A73">
        <w:trPr>
          <w:trHeight w:val="454"/>
        </w:trPr>
        <w:tc>
          <w:tcPr>
            <w:tcW w:w="10457" w:type="dxa"/>
            <w:vAlign w:val="center"/>
          </w:tcPr>
          <w:p w:rsidR="00F66A73" w:rsidRPr="00965A2D" w:rsidRDefault="00F66A73" w:rsidP="00F66A7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Theme="minorHAnsi" w:hAnsi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b/>
                <w:sz w:val="22"/>
                <w:szCs w:val="22"/>
              </w:rPr>
            </w:r>
            <w:r>
              <w:rPr>
                <w:rFonts w:asciiTheme="minorHAnsi" w:hAnsi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fldChar w:fldCharType="end"/>
            </w:r>
            <w:bookmarkEnd w:id="7"/>
          </w:p>
        </w:tc>
      </w:tr>
      <w:tr w:rsidR="00F66A73" w:rsidRPr="00965A2D" w:rsidTr="00F66A73">
        <w:trPr>
          <w:trHeight w:val="454"/>
        </w:trPr>
        <w:tc>
          <w:tcPr>
            <w:tcW w:w="10457" w:type="dxa"/>
            <w:vAlign w:val="center"/>
          </w:tcPr>
          <w:p w:rsidR="00F66A73" w:rsidRDefault="00F66A73" w:rsidP="00F66A73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p w:rsidR="002C08F7" w:rsidRPr="00965A2D" w:rsidRDefault="002C08F7" w:rsidP="002C08F7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2C08F7" w:rsidRDefault="002C08F7" w:rsidP="002C08F7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p w:rsidR="00B658A9" w:rsidRPr="002C08F7" w:rsidRDefault="00B658A9" w:rsidP="00EB093D"/>
    <w:sectPr w:rsidR="00B658A9" w:rsidRPr="002C08F7" w:rsidSect="00AB4E52">
      <w:headerReference w:type="default" r:id="rId8"/>
      <w:footerReference w:type="default" r:id="rId9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98F" w:rsidRDefault="003D498F">
      <w:r>
        <w:separator/>
      </w:r>
    </w:p>
  </w:endnote>
  <w:endnote w:type="continuationSeparator" w:id="0">
    <w:p w:rsidR="003D498F" w:rsidRDefault="003D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6B" w:rsidRDefault="0019406B" w:rsidP="000E54DE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6BA91EB" wp14:editId="4E7CC866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420DDB4" wp14:editId="1BE60468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267">
      <w:rPr>
        <w:rFonts w:asciiTheme="minorHAnsi" w:hAnsiTheme="minorHAnsi"/>
      </w:rPr>
      <w:t>Universalprotokoll</w:t>
    </w:r>
    <w:r>
      <w:rPr>
        <w:rFonts w:asciiTheme="minorHAnsi" w:hAnsiTheme="minorHAnsi"/>
      </w:rPr>
      <w:t xml:space="preserve"> Förderkonferenzen.docx</w:t>
    </w:r>
  </w:p>
  <w:p w:rsidR="0019406B" w:rsidRPr="000E54DE" w:rsidRDefault="0019406B" w:rsidP="000E54D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98F" w:rsidRDefault="003D498F">
      <w:r>
        <w:separator/>
      </w:r>
    </w:p>
  </w:footnote>
  <w:footnote w:type="continuationSeparator" w:id="0">
    <w:p w:rsidR="003D498F" w:rsidRDefault="003D4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6B" w:rsidRDefault="0019406B" w:rsidP="000269FA">
    <w:pPr>
      <w:pStyle w:val="Kopfzeile"/>
      <w:jc w:val="right"/>
    </w:pPr>
    <w:r>
      <w:rPr>
        <w:rFonts w:asciiTheme="minorHAnsi" w:hAnsiTheme="minorHAnsi"/>
        <w:sz w:val="18"/>
        <w:szCs w:val="24"/>
      </w:rPr>
      <w:t>(Stand 09</w:t>
    </w:r>
    <w:r w:rsidRPr="00BE0FBA">
      <w:rPr>
        <w:rFonts w:asciiTheme="minorHAnsi" w:hAnsiTheme="minorHAnsi"/>
        <w:sz w:val="18"/>
        <w:szCs w:val="24"/>
      </w:rPr>
      <w:t>/20</w:t>
    </w:r>
    <w:r>
      <w:rPr>
        <w:rFonts w:asciiTheme="minorHAnsi" w:hAnsiTheme="minorHAnsi"/>
        <w:sz w:val="18"/>
        <w:szCs w:val="24"/>
      </w:rPr>
      <w:t>20</w:t>
    </w:r>
    <w:r w:rsidRPr="00BE0FBA">
      <w:rPr>
        <w:rFonts w:asciiTheme="minorHAnsi" w:hAnsiTheme="minorHAnsi"/>
        <w:sz w:val="18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1994"/>
    <w:multiLevelType w:val="hybridMultilevel"/>
    <w:tmpl w:val="F1C221F0"/>
    <w:lvl w:ilvl="0" w:tplc="04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006C"/>
    <w:multiLevelType w:val="hybridMultilevel"/>
    <w:tmpl w:val="DEDAD7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15964"/>
    <w:rsid w:val="000269FA"/>
    <w:rsid w:val="00027648"/>
    <w:rsid w:val="00033120"/>
    <w:rsid w:val="0004768F"/>
    <w:rsid w:val="000662EE"/>
    <w:rsid w:val="000737CF"/>
    <w:rsid w:val="00082861"/>
    <w:rsid w:val="000E3025"/>
    <w:rsid w:val="000E54DE"/>
    <w:rsid w:val="000F48A4"/>
    <w:rsid w:val="00105CC1"/>
    <w:rsid w:val="00137769"/>
    <w:rsid w:val="00152CB7"/>
    <w:rsid w:val="0019406B"/>
    <w:rsid w:val="001C1247"/>
    <w:rsid w:val="00230F49"/>
    <w:rsid w:val="002350D0"/>
    <w:rsid w:val="00240C97"/>
    <w:rsid w:val="00243EC3"/>
    <w:rsid w:val="00257AAF"/>
    <w:rsid w:val="0026487A"/>
    <w:rsid w:val="00270AA1"/>
    <w:rsid w:val="002873A6"/>
    <w:rsid w:val="002A3C8D"/>
    <w:rsid w:val="002A553D"/>
    <w:rsid w:val="002B23BF"/>
    <w:rsid w:val="002C08F7"/>
    <w:rsid w:val="002D3839"/>
    <w:rsid w:val="003209B0"/>
    <w:rsid w:val="003860AF"/>
    <w:rsid w:val="003C2338"/>
    <w:rsid w:val="003D498F"/>
    <w:rsid w:val="003E3BA3"/>
    <w:rsid w:val="003F3E59"/>
    <w:rsid w:val="0042602B"/>
    <w:rsid w:val="00475873"/>
    <w:rsid w:val="00482D4C"/>
    <w:rsid w:val="004A394D"/>
    <w:rsid w:val="004B2AF0"/>
    <w:rsid w:val="004C7037"/>
    <w:rsid w:val="004D321F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768B"/>
    <w:rsid w:val="006421F8"/>
    <w:rsid w:val="006603F8"/>
    <w:rsid w:val="006812E5"/>
    <w:rsid w:val="0068156D"/>
    <w:rsid w:val="006831C1"/>
    <w:rsid w:val="00690119"/>
    <w:rsid w:val="0069501E"/>
    <w:rsid w:val="006C3879"/>
    <w:rsid w:val="006D66B6"/>
    <w:rsid w:val="0070671E"/>
    <w:rsid w:val="00706DBA"/>
    <w:rsid w:val="00726B3D"/>
    <w:rsid w:val="00735E3B"/>
    <w:rsid w:val="00744827"/>
    <w:rsid w:val="00760786"/>
    <w:rsid w:val="00774B90"/>
    <w:rsid w:val="007C63E2"/>
    <w:rsid w:val="007E4026"/>
    <w:rsid w:val="00802790"/>
    <w:rsid w:val="008059BC"/>
    <w:rsid w:val="00812CEC"/>
    <w:rsid w:val="00826C61"/>
    <w:rsid w:val="00875B8E"/>
    <w:rsid w:val="00882AEA"/>
    <w:rsid w:val="0088376F"/>
    <w:rsid w:val="008A18DE"/>
    <w:rsid w:val="008A5AC2"/>
    <w:rsid w:val="008C7B2E"/>
    <w:rsid w:val="008F6DA0"/>
    <w:rsid w:val="009072D9"/>
    <w:rsid w:val="009316CE"/>
    <w:rsid w:val="00933EE9"/>
    <w:rsid w:val="00960600"/>
    <w:rsid w:val="0097096E"/>
    <w:rsid w:val="00994B11"/>
    <w:rsid w:val="009B38AA"/>
    <w:rsid w:val="009D03A5"/>
    <w:rsid w:val="009F0267"/>
    <w:rsid w:val="009F3C26"/>
    <w:rsid w:val="00A130BD"/>
    <w:rsid w:val="00A15E92"/>
    <w:rsid w:val="00A26126"/>
    <w:rsid w:val="00A27870"/>
    <w:rsid w:val="00A61843"/>
    <w:rsid w:val="00A625B7"/>
    <w:rsid w:val="00A8664A"/>
    <w:rsid w:val="00A97916"/>
    <w:rsid w:val="00AB2E1E"/>
    <w:rsid w:val="00AB4E52"/>
    <w:rsid w:val="00AF379B"/>
    <w:rsid w:val="00B10507"/>
    <w:rsid w:val="00B31C46"/>
    <w:rsid w:val="00B41098"/>
    <w:rsid w:val="00B417AB"/>
    <w:rsid w:val="00B50028"/>
    <w:rsid w:val="00B658A9"/>
    <w:rsid w:val="00B66A38"/>
    <w:rsid w:val="00BB169A"/>
    <w:rsid w:val="00BB405F"/>
    <w:rsid w:val="00BC528E"/>
    <w:rsid w:val="00BC7F84"/>
    <w:rsid w:val="00BE4578"/>
    <w:rsid w:val="00BF59F3"/>
    <w:rsid w:val="00C11B85"/>
    <w:rsid w:val="00C15943"/>
    <w:rsid w:val="00C33968"/>
    <w:rsid w:val="00C43101"/>
    <w:rsid w:val="00C462FF"/>
    <w:rsid w:val="00C669FA"/>
    <w:rsid w:val="00C879DD"/>
    <w:rsid w:val="00CB4ABF"/>
    <w:rsid w:val="00CE6755"/>
    <w:rsid w:val="00CF23CA"/>
    <w:rsid w:val="00D04F94"/>
    <w:rsid w:val="00D077E7"/>
    <w:rsid w:val="00D13CF0"/>
    <w:rsid w:val="00D468A3"/>
    <w:rsid w:val="00D51433"/>
    <w:rsid w:val="00D61F26"/>
    <w:rsid w:val="00D65CDD"/>
    <w:rsid w:val="00D71EBB"/>
    <w:rsid w:val="00D72E2C"/>
    <w:rsid w:val="00D953B9"/>
    <w:rsid w:val="00DC1B00"/>
    <w:rsid w:val="00DC285D"/>
    <w:rsid w:val="00DE47DD"/>
    <w:rsid w:val="00E1158B"/>
    <w:rsid w:val="00E709DB"/>
    <w:rsid w:val="00E80DB3"/>
    <w:rsid w:val="00E978C3"/>
    <w:rsid w:val="00EA309A"/>
    <w:rsid w:val="00EB093D"/>
    <w:rsid w:val="00EB2F17"/>
    <w:rsid w:val="00ED6991"/>
    <w:rsid w:val="00ED7D40"/>
    <w:rsid w:val="00EF3A57"/>
    <w:rsid w:val="00F02340"/>
    <w:rsid w:val="00F04951"/>
    <w:rsid w:val="00F20978"/>
    <w:rsid w:val="00F342D5"/>
    <w:rsid w:val="00F366E3"/>
    <w:rsid w:val="00F66A73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9887381"/>
  <w15:docId w15:val="{7C83E393-5C70-48D1-AB05-5E279D25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158B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26C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064EA-FE26-4E63-BD76-76AF99D1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109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3</cp:revision>
  <cp:lastPrinted>2020-09-09T12:24:00Z</cp:lastPrinted>
  <dcterms:created xsi:type="dcterms:W3CDTF">2020-09-17T09:41:00Z</dcterms:created>
  <dcterms:modified xsi:type="dcterms:W3CDTF">2020-09-17T09:42:00Z</dcterms:modified>
</cp:coreProperties>
</file>