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2E5" w:rsidRPr="005E6F96" w:rsidRDefault="00EA3A65" w:rsidP="005E6F96">
      <w:pPr>
        <w:spacing w:after="240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24"/>
          <w:szCs w:val="24"/>
        </w:rPr>
        <w:t>3.1</w:t>
      </w:r>
      <w:r>
        <w:rPr>
          <w:rFonts w:asciiTheme="minorHAnsi" w:hAnsiTheme="minorHAnsi"/>
          <w:b/>
          <w:sz w:val="24"/>
          <w:szCs w:val="24"/>
        </w:rPr>
        <w:tab/>
      </w:r>
      <w:r w:rsidR="00E80DB3" w:rsidRPr="005E6F96">
        <w:rPr>
          <w:rFonts w:asciiTheme="minorHAnsi" w:hAnsiTheme="minorHAnsi"/>
          <w:b/>
          <w:sz w:val="24"/>
          <w:szCs w:val="24"/>
        </w:rPr>
        <w:t>Gespräch</w:t>
      </w:r>
      <w:r w:rsidR="00F92CC3" w:rsidRPr="005E6F96">
        <w:rPr>
          <w:rFonts w:asciiTheme="minorHAnsi" w:hAnsiTheme="minorHAnsi"/>
          <w:b/>
          <w:sz w:val="24"/>
          <w:szCs w:val="24"/>
        </w:rPr>
        <w:t>sprotokoll</w:t>
      </w:r>
      <w:r w:rsidR="00AB4E52" w:rsidRPr="005E6F96">
        <w:rPr>
          <w:rFonts w:asciiTheme="minorHAnsi" w:hAnsiTheme="minorHAnsi"/>
          <w:b/>
          <w:sz w:val="24"/>
          <w:szCs w:val="24"/>
        </w:rPr>
        <w:t xml:space="preserve"> –</w:t>
      </w:r>
      <w:r w:rsidR="00F61AC4" w:rsidRPr="005E6F96">
        <w:rPr>
          <w:rFonts w:asciiTheme="minorHAnsi" w:hAnsiTheme="minorHAnsi"/>
          <w:b/>
          <w:sz w:val="24"/>
          <w:szCs w:val="24"/>
        </w:rPr>
        <w:t xml:space="preserve"> </w:t>
      </w:r>
      <w:r w:rsidR="003A21E5" w:rsidRPr="005E6F96">
        <w:rPr>
          <w:rFonts w:asciiTheme="minorHAnsi" w:hAnsiTheme="minorHAnsi"/>
          <w:b/>
          <w:sz w:val="24"/>
          <w:szCs w:val="24"/>
        </w:rPr>
        <w:t>Schulärztlicher Dienst</w:t>
      </w:r>
      <w:r w:rsidR="00BC1D13" w:rsidRPr="005E6F96">
        <w:rPr>
          <w:rFonts w:asciiTheme="minorHAnsi" w:hAnsiTheme="minorHAnsi"/>
          <w:b/>
          <w:sz w:val="24"/>
          <w:szCs w:val="24"/>
        </w:rPr>
        <w:t xml:space="preserve"> </w:t>
      </w:r>
      <w:r w:rsidR="005E6F96">
        <w:rPr>
          <w:rFonts w:asciiTheme="minorHAnsi" w:hAnsiTheme="minorHAnsi"/>
          <w:b/>
          <w:sz w:val="24"/>
          <w:szCs w:val="24"/>
        </w:rPr>
        <w:t>–</w:t>
      </w:r>
      <w:r w:rsidR="00BC1D13" w:rsidRPr="005E6F96">
        <w:rPr>
          <w:rFonts w:asciiTheme="minorHAnsi" w:hAnsiTheme="minorHAnsi"/>
          <w:b/>
          <w:sz w:val="24"/>
          <w:szCs w:val="24"/>
        </w:rPr>
        <w:t xml:space="preserve"> GS</w:t>
      </w:r>
      <w:r w:rsidR="005E6F96">
        <w:rPr>
          <w:rFonts w:asciiTheme="minorHAnsi" w:hAnsiTheme="minorHAnsi"/>
          <w:b/>
          <w:sz w:val="24"/>
          <w:szCs w:val="24"/>
        </w:rPr>
        <w:tab/>
      </w:r>
      <w:r w:rsidR="005E6F96">
        <w:rPr>
          <w:rFonts w:asciiTheme="minorHAnsi" w:hAnsiTheme="minorHAnsi"/>
          <w:b/>
          <w:sz w:val="24"/>
          <w:szCs w:val="24"/>
        </w:rPr>
        <w:tab/>
      </w:r>
      <w:r w:rsidR="005E6F96">
        <w:rPr>
          <w:rFonts w:asciiTheme="minorHAnsi" w:hAnsiTheme="minorHAnsi"/>
          <w:b/>
          <w:sz w:val="24"/>
          <w:szCs w:val="24"/>
        </w:rPr>
        <w:tab/>
      </w:r>
      <w:r w:rsidR="005E6F96">
        <w:rPr>
          <w:rFonts w:asciiTheme="minorHAnsi" w:hAnsiTheme="minorHAnsi"/>
          <w:b/>
          <w:sz w:val="24"/>
          <w:szCs w:val="24"/>
        </w:rPr>
        <w:tab/>
      </w:r>
      <w:r w:rsidR="005E6F96">
        <w:rPr>
          <w:rFonts w:asciiTheme="minorHAnsi" w:hAnsiTheme="minorHAnsi"/>
          <w:b/>
          <w:sz w:val="24"/>
          <w:szCs w:val="24"/>
        </w:rPr>
        <w:tab/>
      </w:r>
      <w:r w:rsidR="005E6F96">
        <w:rPr>
          <w:rFonts w:asciiTheme="minorHAnsi" w:hAnsiTheme="minorHAnsi"/>
          <w:b/>
          <w:sz w:val="24"/>
          <w:szCs w:val="24"/>
        </w:rPr>
        <w:tab/>
        <w:t xml:space="preserve"> </w:t>
      </w:r>
      <w:r w:rsidR="006E5A1B">
        <w:rPr>
          <w:rFonts w:asciiTheme="minorHAnsi" w:hAnsiTheme="minorHAnsi"/>
          <w:sz w:val="18"/>
          <w:szCs w:val="18"/>
        </w:rPr>
        <w:t>(Stand 02/2020</w:t>
      </w:r>
      <w:r w:rsidR="005E6F96">
        <w:rPr>
          <w:rFonts w:asciiTheme="minorHAnsi" w:hAnsiTheme="minorHAnsi"/>
          <w:sz w:val="18"/>
          <w:szCs w:val="18"/>
        </w:rPr>
        <w:t>)</w:t>
      </w:r>
    </w:p>
    <w:p w:rsidR="005E6F96" w:rsidRPr="00965A2D" w:rsidRDefault="005E6F96" w:rsidP="005E6F9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>
        <w:rPr>
          <w:rFonts w:asciiTheme="minorHAnsi" w:hAnsiTheme="minorHAnsi"/>
          <w:sz w:val="22"/>
          <w:szCs w:val="24"/>
        </w:rPr>
        <w:tab/>
        <w:t xml:space="preserve"> ________________________________________________________</w:t>
      </w:r>
    </w:p>
    <w:p w:rsidR="005E6F96" w:rsidRPr="00965A2D" w:rsidRDefault="005E6F96" w:rsidP="005E6F9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:rsidR="005E6F96" w:rsidRPr="00965A2D" w:rsidRDefault="006E5A1B" w:rsidP="005E6F96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Gesprächspartner*in</w:t>
      </w:r>
      <w:r w:rsidR="005E6F96">
        <w:rPr>
          <w:rFonts w:asciiTheme="minorHAnsi" w:hAnsiTheme="minorHAnsi"/>
          <w:sz w:val="22"/>
          <w:szCs w:val="24"/>
        </w:rPr>
        <w:t>:</w:t>
      </w:r>
      <w:r w:rsidR="005E6F96">
        <w:rPr>
          <w:rFonts w:asciiTheme="minorHAnsi" w:hAnsiTheme="minorHAnsi"/>
          <w:sz w:val="22"/>
          <w:szCs w:val="24"/>
        </w:rPr>
        <w:tab/>
      </w:r>
      <w:r w:rsidR="005E6F96" w:rsidRPr="00965A2D">
        <w:rPr>
          <w:rFonts w:asciiTheme="minorHAnsi" w:hAnsiTheme="minorHAnsi"/>
          <w:sz w:val="22"/>
          <w:szCs w:val="24"/>
        </w:rPr>
        <w:t>_____________________________________________________________________</w:t>
      </w:r>
      <w:r w:rsidR="005E6F96">
        <w:rPr>
          <w:rFonts w:asciiTheme="minorHAnsi" w:hAnsiTheme="minorHAnsi"/>
          <w:sz w:val="22"/>
          <w:szCs w:val="24"/>
        </w:rPr>
        <w:t>_______</w:t>
      </w:r>
    </w:p>
    <w:p w:rsidR="005E6F96" w:rsidRPr="00965A2D" w:rsidRDefault="006E5A1B" w:rsidP="006E5A1B">
      <w:pPr>
        <w:spacing w:line="360" w:lineRule="auto"/>
        <w:rPr>
          <w:rFonts w:asciiTheme="minorHAnsi" w:hAnsiTheme="minorHAnsi"/>
          <w:sz w:val="10"/>
        </w:rPr>
      </w:pPr>
      <w:r>
        <w:rPr>
          <w:rFonts w:asciiTheme="minorHAnsi" w:hAnsiTheme="minorHAnsi"/>
          <w:sz w:val="22"/>
          <w:szCs w:val="24"/>
        </w:rPr>
        <w:t xml:space="preserve">persönlich </w:t>
      </w:r>
      <w:r>
        <w:rPr>
          <w:rFonts w:asciiTheme="minorHAnsi" w:hAnsiTheme="minorHAnsi" w:cstheme="minorHAnsi"/>
          <w:sz w:val="22"/>
          <w:szCs w:val="24"/>
        </w:rPr>
        <w:t>□</w:t>
      </w:r>
      <w:r>
        <w:rPr>
          <w:rFonts w:asciiTheme="minorHAnsi" w:hAnsiTheme="minorHAnsi" w:cstheme="minorHAnsi"/>
          <w:sz w:val="22"/>
          <w:szCs w:val="24"/>
        </w:rPr>
        <w:tab/>
      </w:r>
      <w:bookmarkStart w:id="0" w:name="_GoBack"/>
      <w:bookmarkEnd w:id="0"/>
      <w:r>
        <w:rPr>
          <w:rFonts w:asciiTheme="minorHAnsi" w:hAnsiTheme="minorHAnsi" w:cstheme="minorHAnsi"/>
          <w:sz w:val="22"/>
          <w:szCs w:val="24"/>
        </w:rPr>
        <w:t xml:space="preserve">telefonisch </w:t>
      </w:r>
      <w:r>
        <w:rPr>
          <w:rFonts w:asciiTheme="minorHAnsi" w:hAnsiTheme="minorHAnsi" w:cstheme="minorHAnsi"/>
          <w:sz w:val="22"/>
          <w:szCs w:val="24"/>
        </w:rPr>
        <w:t>□</w:t>
      </w:r>
      <w:r>
        <w:rPr>
          <w:rFonts w:asciiTheme="minorHAnsi" w:hAnsiTheme="minorHAnsi" w:cstheme="minorHAnsi"/>
          <w:sz w:val="22"/>
          <w:szCs w:val="24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93"/>
        <w:gridCol w:w="6964"/>
      </w:tblGrid>
      <w:tr w:rsidR="005E6F96" w:rsidRPr="00965A2D" w:rsidTr="004B0504">
        <w:tc>
          <w:tcPr>
            <w:tcW w:w="3535" w:type="dxa"/>
            <w:shd w:val="clear" w:color="auto" w:fill="C6D9F1" w:themeFill="text2" w:themeFillTint="33"/>
          </w:tcPr>
          <w:p w:rsidR="005E6F96" w:rsidRPr="00965A2D" w:rsidRDefault="005E6F96" w:rsidP="004B050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  <w:shd w:val="clear" w:color="auto" w:fill="C6D9F1" w:themeFill="text2" w:themeFillTint="33"/>
          </w:tcPr>
          <w:p w:rsidR="005E6F96" w:rsidRPr="00965A2D" w:rsidRDefault="005E6F96" w:rsidP="005E6F96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Beobachtungen (Schulärztlicher Dien</w:t>
            </w:r>
            <w:r w:rsidR="008A7CC8"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t)</w:t>
            </w:r>
          </w:p>
        </w:tc>
      </w:tr>
      <w:tr w:rsidR="005E6F96" w:rsidRPr="00965A2D" w:rsidTr="004B0504">
        <w:tc>
          <w:tcPr>
            <w:tcW w:w="3535" w:type="dxa"/>
          </w:tcPr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</w:tcPr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E6F96" w:rsidRPr="00612C50" w:rsidRDefault="005E6F96" w:rsidP="005E6F9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93"/>
        <w:gridCol w:w="6964"/>
      </w:tblGrid>
      <w:tr w:rsidR="005E6F96" w:rsidRPr="00965A2D" w:rsidTr="004B0504">
        <w:tc>
          <w:tcPr>
            <w:tcW w:w="3535" w:type="dxa"/>
            <w:shd w:val="clear" w:color="auto" w:fill="C6D9F1" w:themeFill="text2" w:themeFillTint="33"/>
          </w:tcPr>
          <w:p w:rsidR="005E6F96" w:rsidRPr="00965A2D" w:rsidRDefault="005E6F96" w:rsidP="004B050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(Schule)</w:t>
            </w:r>
          </w:p>
        </w:tc>
        <w:tc>
          <w:tcPr>
            <w:tcW w:w="7063" w:type="dxa"/>
            <w:shd w:val="clear" w:color="auto" w:fill="C6D9F1" w:themeFill="text2" w:themeFillTint="33"/>
          </w:tcPr>
          <w:p w:rsidR="005E6F96" w:rsidRPr="00965A2D" w:rsidRDefault="006E5A1B" w:rsidP="005E6F96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Empfehlungen</w:t>
            </w:r>
            <w:r w:rsidR="005E6F96" w:rsidRPr="00965A2D">
              <w:rPr>
                <w:rFonts w:asciiTheme="minorHAnsi" w:hAnsiTheme="minorHAnsi"/>
                <w:b/>
                <w:sz w:val="22"/>
                <w:szCs w:val="22"/>
              </w:rPr>
              <w:t xml:space="preserve"> (</w:t>
            </w:r>
            <w:r w:rsidR="005E6F96">
              <w:rPr>
                <w:rFonts w:asciiTheme="minorHAnsi" w:hAnsiTheme="minorHAnsi"/>
                <w:b/>
                <w:sz w:val="22"/>
                <w:szCs w:val="22"/>
              </w:rPr>
              <w:t>Schulärztlicher Dienst)</w:t>
            </w:r>
          </w:p>
        </w:tc>
      </w:tr>
      <w:tr w:rsidR="005E6F96" w:rsidRPr="00965A2D" w:rsidTr="004B0504">
        <w:tc>
          <w:tcPr>
            <w:tcW w:w="3535" w:type="dxa"/>
          </w:tcPr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</w:tcPr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E6F96" w:rsidRPr="00612C50" w:rsidRDefault="005E6F96" w:rsidP="005E6F9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5E6F96" w:rsidRPr="00965A2D" w:rsidTr="004B0504">
        <w:trPr>
          <w:trHeight w:val="2165"/>
        </w:trPr>
        <w:tc>
          <w:tcPr>
            <w:tcW w:w="10607" w:type="dxa"/>
          </w:tcPr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(Zeitraum der Maßnahmen festlegen)</w:t>
            </w: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E6F96" w:rsidRPr="00965A2D" w:rsidRDefault="005E6F96" w:rsidP="004B050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6F96" w:rsidRPr="00965A2D" w:rsidTr="004B0504">
        <w:trPr>
          <w:trHeight w:val="454"/>
        </w:trPr>
        <w:tc>
          <w:tcPr>
            <w:tcW w:w="10607" w:type="dxa"/>
            <w:vAlign w:val="center"/>
          </w:tcPr>
          <w:p w:rsidR="005E6F96" w:rsidRPr="00965A2D" w:rsidRDefault="005E6F96" w:rsidP="004B050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:rsidR="005E6F96" w:rsidRPr="00612C50" w:rsidRDefault="005E6F96" w:rsidP="005E6F96">
      <w:pPr>
        <w:rPr>
          <w:rFonts w:asciiTheme="minorHAnsi" w:hAnsiTheme="minorHAnsi"/>
          <w:sz w:val="10"/>
          <w:szCs w:val="22"/>
        </w:rPr>
      </w:pPr>
    </w:p>
    <w:p w:rsidR="005E6F96" w:rsidRPr="00965A2D" w:rsidRDefault="005E6F96" w:rsidP="005E6F96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B658A9" w:rsidRPr="009F4A2F" w:rsidRDefault="006E5A1B" w:rsidP="009F4A2F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Protokollant</w:t>
      </w:r>
      <w:r w:rsidR="005E6F96" w:rsidRPr="00965A2D">
        <w:rPr>
          <w:rFonts w:asciiTheme="minorHAnsi" w:hAnsiTheme="minorHAnsi"/>
          <w:b/>
          <w:sz w:val="22"/>
          <w:szCs w:val="22"/>
        </w:rPr>
        <w:t>:</w:t>
      </w:r>
      <w:r w:rsidR="005E6F96">
        <w:rPr>
          <w:rFonts w:asciiTheme="minorHAnsi" w:hAnsiTheme="minorHAnsi"/>
          <w:sz w:val="22"/>
          <w:szCs w:val="22"/>
        </w:rPr>
        <w:tab/>
      </w:r>
      <w:r w:rsidR="005E6F96"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 w:rsidR="005E6F96">
        <w:rPr>
          <w:rFonts w:asciiTheme="minorHAnsi" w:hAnsiTheme="minorHAnsi"/>
          <w:sz w:val="22"/>
          <w:szCs w:val="22"/>
        </w:rPr>
        <w:t>____________</w:t>
      </w:r>
    </w:p>
    <w:sectPr w:rsidR="00B658A9" w:rsidRPr="009F4A2F" w:rsidSect="00452F2B">
      <w:footerReference w:type="default" r:id="rId8"/>
      <w:pgSz w:w="11907" w:h="16840" w:code="9"/>
      <w:pgMar w:top="720" w:right="720" w:bottom="720" w:left="720" w:header="340" w:footer="397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37D" w:rsidRDefault="008B737D">
      <w:r>
        <w:separator/>
      </w:r>
    </w:p>
  </w:endnote>
  <w:endnote w:type="continuationSeparator" w:id="0">
    <w:p w:rsidR="008B737D" w:rsidRDefault="008B7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02A" w:rsidRDefault="00452F2B" w:rsidP="0096302A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0B6F45F2" wp14:editId="46DB1893">
          <wp:simplePos x="0" y="0"/>
          <wp:positionH relativeFrom="column">
            <wp:posOffset>4872355</wp:posOffset>
          </wp:positionH>
          <wp:positionV relativeFrom="paragraph">
            <wp:posOffset>-3810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5" name="Grafik 5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505B80E" wp14:editId="7772D556">
          <wp:simplePos x="0" y="0"/>
          <wp:positionH relativeFrom="column">
            <wp:posOffset>3677285</wp:posOffset>
          </wp:positionH>
          <wp:positionV relativeFrom="paragraph">
            <wp:posOffset>-44450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6" name="Grafik 6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 descr="Logo Schula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302A">
      <w:rPr>
        <w:rFonts w:asciiTheme="minorHAnsi" w:hAnsiTheme="minorHAnsi"/>
      </w:rPr>
      <w:t>3.1 Protokoll Schulärztlicher Dienst-GS.docx</w:t>
    </w:r>
  </w:p>
  <w:p w:rsidR="00EB093D" w:rsidRPr="0096302A" w:rsidRDefault="00EB093D" w:rsidP="0096302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37D" w:rsidRDefault="008B737D">
      <w:r>
        <w:separator/>
      </w:r>
    </w:p>
  </w:footnote>
  <w:footnote w:type="continuationSeparator" w:id="0">
    <w:p w:rsidR="008B737D" w:rsidRDefault="008B7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1436C"/>
    <w:rsid w:val="00027648"/>
    <w:rsid w:val="00033120"/>
    <w:rsid w:val="0003540D"/>
    <w:rsid w:val="0004768F"/>
    <w:rsid w:val="00082861"/>
    <w:rsid w:val="000E3025"/>
    <w:rsid w:val="0023687D"/>
    <w:rsid w:val="00240C97"/>
    <w:rsid w:val="00257AAF"/>
    <w:rsid w:val="0026487A"/>
    <w:rsid w:val="00270AA1"/>
    <w:rsid w:val="002873A6"/>
    <w:rsid w:val="00287928"/>
    <w:rsid w:val="002A3C8D"/>
    <w:rsid w:val="002A553D"/>
    <w:rsid w:val="002B23BF"/>
    <w:rsid w:val="002D3839"/>
    <w:rsid w:val="00324CE5"/>
    <w:rsid w:val="00332634"/>
    <w:rsid w:val="003923CE"/>
    <w:rsid w:val="003A21E5"/>
    <w:rsid w:val="003A70AF"/>
    <w:rsid w:val="003E18F8"/>
    <w:rsid w:val="00410415"/>
    <w:rsid w:val="00452F2B"/>
    <w:rsid w:val="00461CD9"/>
    <w:rsid w:val="00475873"/>
    <w:rsid w:val="00482D4C"/>
    <w:rsid w:val="00484944"/>
    <w:rsid w:val="004A394D"/>
    <w:rsid w:val="004B2AF0"/>
    <w:rsid w:val="004D321F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5E6F96"/>
    <w:rsid w:val="006421F8"/>
    <w:rsid w:val="006603F8"/>
    <w:rsid w:val="00670FA7"/>
    <w:rsid w:val="006812E5"/>
    <w:rsid w:val="0068156D"/>
    <w:rsid w:val="006831C1"/>
    <w:rsid w:val="00690119"/>
    <w:rsid w:val="0069501E"/>
    <w:rsid w:val="006D66B6"/>
    <w:rsid w:val="006E5A1B"/>
    <w:rsid w:val="0071781A"/>
    <w:rsid w:val="00726B3D"/>
    <w:rsid w:val="00735E3B"/>
    <w:rsid w:val="00760786"/>
    <w:rsid w:val="007C63E2"/>
    <w:rsid w:val="00812CEC"/>
    <w:rsid w:val="00844FAD"/>
    <w:rsid w:val="00882AEA"/>
    <w:rsid w:val="008A18DE"/>
    <w:rsid w:val="008A5AC2"/>
    <w:rsid w:val="008A7CC8"/>
    <w:rsid w:val="008B737D"/>
    <w:rsid w:val="008C7B2E"/>
    <w:rsid w:val="009072D9"/>
    <w:rsid w:val="009316CE"/>
    <w:rsid w:val="00933EE9"/>
    <w:rsid w:val="00960600"/>
    <w:rsid w:val="0096302A"/>
    <w:rsid w:val="0097096E"/>
    <w:rsid w:val="00994B11"/>
    <w:rsid w:val="009B2E77"/>
    <w:rsid w:val="009B38AA"/>
    <w:rsid w:val="009D03A5"/>
    <w:rsid w:val="009F4A2F"/>
    <w:rsid w:val="00A130BD"/>
    <w:rsid w:val="00A26126"/>
    <w:rsid w:val="00A625B7"/>
    <w:rsid w:val="00A8664A"/>
    <w:rsid w:val="00AB2E1E"/>
    <w:rsid w:val="00AB4E52"/>
    <w:rsid w:val="00AF379B"/>
    <w:rsid w:val="00B31C46"/>
    <w:rsid w:val="00B50028"/>
    <w:rsid w:val="00B658A9"/>
    <w:rsid w:val="00B66A38"/>
    <w:rsid w:val="00BB405F"/>
    <w:rsid w:val="00BC1D13"/>
    <w:rsid w:val="00BC528E"/>
    <w:rsid w:val="00BC7F84"/>
    <w:rsid w:val="00BE4578"/>
    <w:rsid w:val="00BF59F3"/>
    <w:rsid w:val="00C0003C"/>
    <w:rsid w:val="00C11B85"/>
    <w:rsid w:val="00C33968"/>
    <w:rsid w:val="00C462FF"/>
    <w:rsid w:val="00C879DD"/>
    <w:rsid w:val="00C9300F"/>
    <w:rsid w:val="00CB4ABF"/>
    <w:rsid w:val="00CE6755"/>
    <w:rsid w:val="00CF23CA"/>
    <w:rsid w:val="00D04F94"/>
    <w:rsid w:val="00D077E7"/>
    <w:rsid w:val="00D10CDA"/>
    <w:rsid w:val="00D10EBD"/>
    <w:rsid w:val="00D13CF0"/>
    <w:rsid w:val="00D51433"/>
    <w:rsid w:val="00D61F26"/>
    <w:rsid w:val="00D65CDD"/>
    <w:rsid w:val="00D953B9"/>
    <w:rsid w:val="00DC1B00"/>
    <w:rsid w:val="00E05BE1"/>
    <w:rsid w:val="00E43F0E"/>
    <w:rsid w:val="00E80DB3"/>
    <w:rsid w:val="00E81A5A"/>
    <w:rsid w:val="00E978C3"/>
    <w:rsid w:val="00EA309A"/>
    <w:rsid w:val="00EA3A65"/>
    <w:rsid w:val="00EB093D"/>
    <w:rsid w:val="00EB2F17"/>
    <w:rsid w:val="00ED7D40"/>
    <w:rsid w:val="00F04951"/>
    <w:rsid w:val="00F13E1B"/>
    <w:rsid w:val="00F20978"/>
    <w:rsid w:val="00F27444"/>
    <w:rsid w:val="00F342D5"/>
    <w:rsid w:val="00F61AC4"/>
    <w:rsid w:val="00F80854"/>
    <w:rsid w:val="00F92CC3"/>
    <w:rsid w:val="00F9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8D53C75"/>
  <w15:docId w15:val="{9A4B0E39-BF14-4B3A-B0EA-90FF41C15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43F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91F9F-4AE4-41CE-AA7D-EA9EB54CC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99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3</cp:revision>
  <cp:lastPrinted>2014-05-26T11:01:00Z</cp:lastPrinted>
  <dcterms:created xsi:type="dcterms:W3CDTF">2020-02-14T10:39:00Z</dcterms:created>
  <dcterms:modified xsi:type="dcterms:W3CDTF">2020-02-14T10:42:00Z</dcterms:modified>
</cp:coreProperties>
</file>