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D91" w:rsidRDefault="00826C61" w:rsidP="00101D91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Protokoll</w:t>
      </w:r>
      <w:r w:rsidR="003860AF">
        <w:rPr>
          <w:rFonts w:asciiTheme="minorHAnsi" w:hAnsiTheme="minorHAnsi"/>
          <w:b/>
          <w:sz w:val="24"/>
          <w:szCs w:val="24"/>
        </w:rPr>
        <w:t xml:space="preserve"> </w:t>
      </w:r>
      <w:bookmarkStart w:id="0" w:name="_GoBack"/>
      <w:r w:rsidR="003860AF">
        <w:rPr>
          <w:rFonts w:asciiTheme="minorHAnsi" w:hAnsiTheme="minorHAnsi"/>
          <w:b/>
          <w:sz w:val="24"/>
          <w:szCs w:val="24"/>
        </w:rPr>
        <w:t xml:space="preserve">der </w:t>
      </w:r>
      <w:r w:rsidR="00101D91">
        <w:rPr>
          <w:rFonts w:asciiTheme="minorHAnsi" w:hAnsiTheme="minorHAnsi"/>
          <w:b/>
          <w:sz w:val="24"/>
          <w:szCs w:val="24"/>
        </w:rPr>
        <w:fldChar w:fldCharType="begin">
          <w:ffData>
            <w:name w:val="Dropdown1"/>
            <w:enabled/>
            <w:calcOnExit w:val="0"/>
            <w:ddList>
              <w:listEntry w:val="__"/>
              <w:listEntry w:val="1."/>
              <w:listEntry w:val="2."/>
              <w:listEntry w:val="3."/>
              <w:listEntry w:val="4."/>
              <w:listEntry w:val="5."/>
              <w:listEntry w:val="6."/>
              <w:listEntry w:val="7."/>
              <w:listEntry w:val="8."/>
              <w:listEntry w:val="9."/>
              <w:listEntry w:val="10."/>
            </w:ddList>
          </w:ffData>
        </w:fldChar>
      </w:r>
      <w:bookmarkStart w:id="1" w:name="Dropdown1"/>
      <w:r w:rsidR="00101D91">
        <w:rPr>
          <w:rFonts w:asciiTheme="minorHAnsi" w:hAnsiTheme="minorHAnsi"/>
          <w:b/>
          <w:sz w:val="24"/>
          <w:szCs w:val="24"/>
        </w:rPr>
        <w:instrText xml:space="preserve"> FORMDROPDOWN </w:instrText>
      </w:r>
      <w:r w:rsidR="0028203B">
        <w:rPr>
          <w:rFonts w:asciiTheme="minorHAnsi" w:hAnsiTheme="minorHAnsi"/>
          <w:b/>
          <w:sz w:val="24"/>
          <w:szCs w:val="24"/>
        </w:rPr>
      </w:r>
      <w:r w:rsidR="0028203B">
        <w:rPr>
          <w:rFonts w:asciiTheme="minorHAnsi" w:hAnsiTheme="minorHAnsi"/>
          <w:b/>
          <w:sz w:val="24"/>
          <w:szCs w:val="24"/>
        </w:rPr>
        <w:fldChar w:fldCharType="separate"/>
      </w:r>
      <w:r w:rsidR="00101D91">
        <w:rPr>
          <w:rFonts w:asciiTheme="minorHAnsi" w:hAnsiTheme="minorHAnsi"/>
          <w:b/>
          <w:sz w:val="24"/>
          <w:szCs w:val="24"/>
        </w:rPr>
        <w:fldChar w:fldCharType="end"/>
      </w:r>
      <w:bookmarkEnd w:id="1"/>
      <w:r w:rsidR="003860AF">
        <w:rPr>
          <w:rFonts w:asciiTheme="minorHAnsi" w:hAnsiTheme="minorHAnsi"/>
          <w:b/>
          <w:sz w:val="24"/>
          <w:szCs w:val="24"/>
        </w:rPr>
        <w:t xml:space="preserve"> </w:t>
      </w:r>
      <w:r w:rsidR="002C08F7">
        <w:rPr>
          <w:rFonts w:asciiTheme="minorHAnsi" w:hAnsiTheme="minorHAnsi"/>
          <w:b/>
          <w:sz w:val="24"/>
          <w:szCs w:val="24"/>
        </w:rPr>
        <w:t xml:space="preserve">Förderkonferenz </w:t>
      </w:r>
      <w:bookmarkEnd w:id="0"/>
    </w:p>
    <w:p w:rsidR="00101D91" w:rsidRDefault="00101D91" w:rsidP="00101D91">
      <w:pPr>
        <w:rPr>
          <w:rFonts w:asciiTheme="minorHAnsi" w:hAnsiTheme="minorHAnsi"/>
          <w:b/>
          <w:sz w:val="24"/>
          <w:szCs w:val="24"/>
        </w:rPr>
      </w:pPr>
    </w:p>
    <w:p w:rsidR="00101D91" w:rsidRDefault="00101D91" w:rsidP="00101D91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1"/>
      <w:r>
        <w:rPr>
          <w:rFonts w:asciiTheme="minorHAnsi" w:hAnsiTheme="minorHAnsi"/>
          <w:b/>
          <w:sz w:val="24"/>
          <w:szCs w:val="24"/>
        </w:rPr>
        <w:instrText xml:space="preserve"> FORMCHECKBOX </w:instrText>
      </w:r>
      <w:r w:rsidR="0028203B">
        <w:rPr>
          <w:rFonts w:asciiTheme="minorHAnsi" w:hAnsiTheme="minorHAnsi"/>
          <w:b/>
          <w:sz w:val="24"/>
          <w:szCs w:val="24"/>
        </w:rPr>
      </w:r>
      <w:r w:rsidR="0028203B">
        <w:rPr>
          <w:rFonts w:asciiTheme="minorHAnsi" w:hAnsiTheme="minorHAnsi"/>
          <w:b/>
          <w:sz w:val="24"/>
          <w:szCs w:val="24"/>
        </w:rPr>
        <w:fldChar w:fldCharType="separate"/>
      </w:r>
      <w:r>
        <w:rPr>
          <w:rFonts w:asciiTheme="minorHAnsi" w:hAnsiTheme="minorHAnsi"/>
          <w:b/>
          <w:sz w:val="24"/>
          <w:szCs w:val="24"/>
        </w:rPr>
        <w:fldChar w:fldCharType="end"/>
      </w:r>
      <w:bookmarkEnd w:id="2"/>
      <w:r>
        <w:rPr>
          <w:rFonts w:asciiTheme="minorHAnsi" w:hAnsiTheme="minorHAnsi"/>
          <w:b/>
          <w:sz w:val="24"/>
          <w:szCs w:val="24"/>
        </w:rPr>
        <w:t xml:space="preserve"> in der </w:t>
      </w:r>
      <w:r w:rsidRPr="00107469">
        <w:rPr>
          <w:rFonts w:asciiTheme="minorHAnsi" w:hAnsiTheme="minorHAnsi"/>
          <w:b/>
          <w:sz w:val="24"/>
          <w:szCs w:val="24"/>
        </w:rPr>
        <w:t>Schuleingangsphase</w:t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>
        <w:rPr>
          <w:rFonts w:asciiTheme="minorHAnsi" w:hAnsiTheme="minorHAnsi"/>
          <w:b/>
          <w:sz w:val="24"/>
          <w:szCs w:val="24"/>
        </w:rPr>
        <w:instrText xml:space="preserve"> FORMCHECKBOX </w:instrText>
      </w:r>
      <w:r w:rsidR="0028203B">
        <w:rPr>
          <w:rFonts w:asciiTheme="minorHAnsi" w:hAnsiTheme="minorHAnsi"/>
          <w:b/>
          <w:sz w:val="24"/>
          <w:szCs w:val="24"/>
        </w:rPr>
      </w:r>
      <w:r w:rsidR="0028203B">
        <w:rPr>
          <w:rFonts w:asciiTheme="minorHAnsi" w:hAnsiTheme="minorHAnsi"/>
          <w:b/>
          <w:sz w:val="24"/>
          <w:szCs w:val="24"/>
        </w:rPr>
        <w:fldChar w:fldCharType="separate"/>
      </w:r>
      <w:r>
        <w:rPr>
          <w:rFonts w:asciiTheme="minorHAnsi" w:hAnsiTheme="minorHAnsi"/>
          <w:b/>
          <w:sz w:val="24"/>
          <w:szCs w:val="24"/>
        </w:rPr>
        <w:fldChar w:fldCharType="end"/>
      </w:r>
      <w:bookmarkEnd w:id="3"/>
      <w:r>
        <w:rPr>
          <w:rFonts w:asciiTheme="minorHAnsi" w:hAnsiTheme="minorHAnsi"/>
          <w:b/>
          <w:sz w:val="24"/>
          <w:szCs w:val="24"/>
        </w:rPr>
        <w:t xml:space="preserve"> im Anschluss an die SEP</w:t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/>
          <w:b/>
          <w:sz w:val="24"/>
          <w:szCs w:val="24"/>
        </w:rPr>
        <w:instrText xml:space="preserve"> FORMCHECKBOX </w:instrText>
      </w:r>
      <w:r w:rsidR="0028203B">
        <w:rPr>
          <w:rFonts w:asciiTheme="minorHAnsi" w:hAnsiTheme="minorHAnsi"/>
          <w:b/>
          <w:sz w:val="24"/>
          <w:szCs w:val="24"/>
        </w:rPr>
      </w:r>
      <w:r w:rsidR="0028203B">
        <w:rPr>
          <w:rFonts w:asciiTheme="minorHAnsi" w:hAnsiTheme="minorHAnsi"/>
          <w:b/>
          <w:sz w:val="24"/>
          <w:szCs w:val="24"/>
        </w:rPr>
        <w:fldChar w:fldCharType="separate"/>
      </w:r>
      <w:r>
        <w:rPr>
          <w:rFonts w:asciiTheme="minorHAnsi" w:hAnsiTheme="minorHAnsi"/>
          <w:b/>
          <w:sz w:val="24"/>
          <w:szCs w:val="24"/>
        </w:rPr>
        <w:fldChar w:fldCharType="end"/>
      </w:r>
      <w:r>
        <w:rPr>
          <w:rFonts w:asciiTheme="minorHAnsi" w:hAnsiTheme="minorHAnsi"/>
          <w:b/>
          <w:sz w:val="24"/>
          <w:szCs w:val="24"/>
        </w:rPr>
        <w:t xml:space="preserve"> gemäß § 14 AO-SF </w:t>
      </w:r>
    </w:p>
    <w:p w:rsidR="00101D91" w:rsidRDefault="00101D91" w:rsidP="002C08F7">
      <w:pPr>
        <w:spacing w:line="360" w:lineRule="auto"/>
        <w:rPr>
          <w:rFonts w:asciiTheme="minorHAnsi" w:hAnsiTheme="minorHAnsi"/>
          <w:sz w:val="22"/>
          <w:szCs w:val="24"/>
        </w:rPr>
      </w:pPr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4"/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 w:rsidR="003C2338"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5"/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 w:rsidR="003C2338"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6"/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7"/>
    </w:p>
    <w:p w:rsidR="002C08F7" w:rsidRPr="00965A2D" w:rsidRDefault="002C08F7" w:rsidP="002C08F7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709DB" w:rsidRPr="00965A2D" w:rsidTr="00826C61">
        <w:tc>
          <w:tcPr>
            <w:tcW w:w="10598" w:type="dxa"/>
            <w:shd w:val="clear" w:color="auto" w:fill="C6D9F1" w:themeFill="text2" w:themeFillTint="33"/>
          </w:tcPr>
          <w:p w:rsidR="00E709DB" w:rsidRPr="00965A2D" w:rsidRDefault="00E709DB" w:rsidP="000E54D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/Evaluation des individuellen Förderplans</w:t>
            </w:r>
          </w:p>
        </w:tc>
      </w:tr>
      <w:tr w:rsidR="00E709DB" w:rsidRPr="00965A2D" w:rsidTr="0019406B">
        <w:trPr>
          <w:trHeight w:val="4557"/>
        </w:trPr>
        <w:tc>
          <w:tcPr>
            <w:tcW w:w="10598" w:type="dxa"/>
          </w:tcPr>
          <w:p w:rsidR="0019406B" w:rsidRDefault="0019406B" w:rsidP="00826C6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8" w:name="Text2"/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9" w:name="Text3"/>
            <w:r>
              <w:rPr>
                <w:rFonts w:asciiTheme="minorHAnsi" w:hAnsiTheme="minorHAnsi"/>
                <w:noProof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noProof/>
                <w:sz w:val="22"/>
                <w:szCs w:val="22"/>
              </w:rPr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end"/>
            </w:r>
            <w:bookmarkEnd w:id="9"/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8"/>
          </w:p>
          <w:p w:rsidR="0019406B" w:rsidRPr="00965A2D" w:rsidRDefault="0019406B" w:rsidP="0019406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709DB" w:rsidRPr="00965A2D" w:rsidTr="00826C61">
        <w:tc>
          <w:tcPr>
            <w:tcW w:w="10598" w:type="dxa"/>
            <w:shd w:val="clear" w:color="auto" w:fill="C6D9F1" w:themeFill="text2" w:themeFillTint="33"/>
          </w:tcPr>
          <w:p w:rsidR="00E709DB" w:rsidRPr="00965A2D" w:rsidRDefault="00E709DB" w:rsidP="000E54D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Förderplanung</w:t>
            </w:r>
          </w:p>
        </w:tc>
      </w:tr>
      <w:tr w:rsidR="00E709DB" w:rsidRPr="00965A2D" w:rsidTr="009F0267">
        <w:trPr>
          <w:trHeight w:val="3850"/>
        </w:trPr>
        <w:tc>
          <w:tcPr>
            <w:tcW w:w="10598" w:type="dxa"/>
          </w:tcPr>
          <w:p w:rsidR="00E709DB" w:rsidRPr="00965A2D" w:rsidRDefault="0019406B" w:rsidP="00826C6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2C08F7" w:rsidRPr="00965A2D" w:rsidTr="002C08F7">
        <w:trPr>
          <w:trHeight w:val="1158"/>
        </w:trPr>
        <w:tc>
          <w:tcPr>
            <w:tcW w:w="10607" w:type="dxa"/>
            <w:shd w:val="clear" w:color="auto" w:fill="C6D9F1" w:themeFill="text2" w:themeFillTint="33"/>
          </w:tcPr>
          <w:p w:rsidR="002C08F7" w:rsidRDefault="002C08F7" w:rsidP="00826C61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C43101" w:rsidRDefault="003C2338" w:rsidP="00C4310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Der Schüler/die Schülerin </w:t>
            </w:r>
            <w:r w:rsidR="00C43101">
              <w:rPr>
                <w:rFonts w:asciiTheme="minorHAnsi" w:hAnsiTheme="minorHAnsi"/>
                <w:sz w:val="22"/>
                <w:szCs w:val="22"/>
              </w:rPr>
              <w:t xml:space="preserve">wird aufgrund der bisherigen Beobachtungen </w:t>
            </w:r>
            <w:r w:rsidR="009F0267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_________________________"/>
                    <w:listEntry w:val="zukünftig"/>
                    <w:listEntry w:val="weiterhin"/>
                    <w:listEntry w:val="nicht mehr"/>
                  </w:ddList>
                </w:ffData>
              </w:fldChar>
            </w:r>
            <w:bookmarkStart w:id="10" w:name="Dropdown2"/>
            <w:r w:rsidR="009F0267">
              <w:rPr>
                <w:rFonts w:asciiTheme="minorHAnsi" w:hAnsiTheme="minorHAnsi"/>
                <w:sz w:val="22"/>
                <w:szCs w:val="22"/>
              </w:rPr>
              <w:instrText xml:space="preserve"> FORMDROPDOWN </w:instrText>
            </w:r>
            <w:r w:rsidR="0028203B">
              <w:rPr>
                <w:rFonts w:asciiTheme="minorHAnsi" w:hAnsiTheme="minorHAnsi"/>
                <w:sz w:val="22"/>
                <w:szCs w:val="22"/>
              </w:rPr>
            </w:r>
            <w:r w:rsidR="0028203B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9F0267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10"/>
            <w:r w:rsidR="00C43101" w:rsidRPr="00FC651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43101">
              <w:rPr>
                <w:rFonts w:asciiTheme="minorHAnsi" w:hAnsiTheme="minorHAnsi"/>
                <w:sz w:val="22"/>
                <w:szCs w:val="22"/>
              </w:rPr>
              <w:t>nach einem individuellen Förderplan unterrichtet.</w:t>
            </w:r>
            <w:r w:rsidR="009F026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="009F0267">
              <w:rPr>
                <w:rFonts w:asciiTheme="minorHAnsi" w:hAnsiTheme="minorHAnsi"/>
                <w:sz w:val="22"/>
                <w:szCs w:val="22"/>
              </w:rPr>
              <w:t>(Auswahl: zukünftig, weiterhin, nicht mehr)</w:t>
            </w:r>
          </w:p>
          <w:p w:rsidR="00826C61" w:rsidRDefault="00826C61" w:rsidP="00826C6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26C61" w:rsidRPr="00965A2D" w:rsidRDefault="009F0267" w:rsidP="009F026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Bis Ende Januar wird die Schulleitung über die präventive Förderung informiert (wenn unzutreffend bitte streichen)</w:t>
            </w:r>
          </w:p>
        </w:tc>
      </w:tr>
      <w:tr w:rsidR="002C08F7" w:rsidRPr="00965A2D" w:rsidTr="00826C61">
        <w:trPr>
          <w:trHeight w:val="454"/>
        </w:trPr>
        <w:tc>
          <w:tcPr>
            <w:tcW w:w="10607" w:type="dxa"/>
            <w:vAlign w:val="center"/>
          </w:tcPr>
          <w:p w:rsidR="002C08F7" w:rsidRPr="00965A2D" w:rsidRDefault="002C08F7" w:rsidP="003C233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="003C2338">
              <w:rPr>
                <w:rFonts w:asciiTheme="minorHAnsi" w:hAnsiTheme="minorHAnsi"/>
                <w:b/>
                <w:sz w:val="22"/>
                <w:szCs w:val="22"/>
              </w:rPr>
              <w:instrText xml:space="preserve"> FORMTEXT </w:instrText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  <w:fldChar w:fldCharType="separate"/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  <w:fldChar w:fldCharType="end"/>
            </w:r>
            <w:bookmarkEnd w:id="11"/>
          </w:p>
        </w:tc>
      </w:tr>
      <w:tr w:rsidR="0019406B" w:rsidRPr="00965A2D" w:rsidTr="00826C61">
        <w:trPr>
          <w:trHeight w:val="454"/>
        </w:trPr>
        <w:tc>
          <w:tcPr>
            <w:tcW w:w="10607" w:type="dxa"/>
            <w:vAlign w:val="center"/>
          </w:tcPr>
          <w:p w:rsidR="0019406B" w:rsidRDefault="0019406B" w:rsidP="00826C61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p w:rsidR="00B658A9" w:rsidRPr="00101D91" w:rsidRDefault="002C08F7" w:rsidP="00101D91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sectPr w:rsidR="00B658A9" w:rsidRPr="00101D91" w:rsidSect="00AB4E52">
      <w:headerReference w:type="default" r:id="rId8"/>
      <w:footerReference w:type="default" r:id="rId9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03B" w:rsidRDefault="0028203B">
      <w:r>
        <w:separator/>
      </w:r>
    </w:p>
  </w:endnote>
  <w:endnote w:type="continuationSeparator" w:id="0">
    <w:p w:rsidR="0028203B" w:rsidRDefault="0028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86"/>
    <w:family w:val="script"/>
    <w:pitch w:val="variable"/>
    <w:sig w:usb0="00000001" w:usb1="080E0000" w:usb2="00000010" w:usb3="00000000" w:csb0="0025003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6B" w:rsidRDefault="0019406B" w:rsidP="000E54DE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6BA91EB" wp14:editId="4E7CC866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420DDB4" wp14:editId="1BE60468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267">
      <w:rPr>
        <w:rFonts w:asciiTheme="minorHAnsi" w:hAnsiTheme="minorHAnsi"/>
      </w:rPr>
      <w:t>Universalprotokoll</w:t>
    </w:r>
    <w:r>
      <w:rPr>
        <w:rFonts w:asciiTheme="minorHAnsi" w:hAnsiTheme="minorHAnsi"/>
      </w:rPr>
      <w:t xml:space="preserve"> Förderkonferenzen.docx</w:t>
    </w:r>
  </w:p>
  <w:p w:rsidR="0019406B" w:rsidRPr="000E54DE" w:rsidRDefault="0019406B" w:rsidP="000E54D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03B" w:rsidRDefault="0028203B">
      <w:r>
        <w:separator/>
      </w:r>
    </w:p>
  </w:footnote>
  <w:footnote w:type="continuationSeparator" w:id="0">
    <w:p w:rsidR="0028203B" w:rsidRDefault="0028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6B" w:rsidRDefault="0019406B" w:rsidP="000269FA">
    <w:pPr>
      <w:pStyle w:val="Kopfzeile"/>
      <w:jc w:val="right"/>
    </w:pPr>
    <w:r>
      <w:rPr>
        <w:rFonts w:asciiTheme="minorHAnsi" w:hAnsiTheme="minorHAnsi"/>
        <w:sz w:val="18"/>
        <w:szCs w:val="24"/>
      </w:rPr>
      <w:t xml:space="preserve">(Stand </w:t>
    </w:r>
    <w:r w:rsidR="00101D91">
      <w:rPr>
        <w:rFonts w:asciiTheme="minorHAnsi" w:hAnsiTheme="minorHAnsi"/>
        <w:sz w:val="18"/>
        <w:szCs w:val="24"/>
      </w:rPr>
      <w:t>11/</w:t>
    </w:r>
    <w:r w:rsidRPr="00BE0FBA">
      <w:rPr>
        <w:rFonts w:asciiTheme="minorHAnsi" w:hAnsiTheme="minorHAnsi"/>
        <w:sz w:val="18"/>
        <w:szCs w:val="24"/>
      </w:rPr>
      <w:t>20</w:t>
    </w:r>
    <w:r w:rsidR="00101D91">
      <w:rPr>
        <w:rFonts w:asciiTheme="minorHAnsi" w:hAnsiTheme="minorHAnsi"/>
        <w:sz w:val="18"/>
        <w:szCs w:val="24"/>
      </w:rPr>
      <w:t>22</w:t>
    </w:r>
    <w:r w:rsidRPr="00BE0FBA">
      <w:rPr>
        <w:rFonts w:asciiTheme="minorHAnsi" w:hAnsiTheme="minorHAnsi"/>
        <w:sz w:val="18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1994"/>
    <w:multiLevelType w:val="hybridMultilevel"/>
    <w:tmpl w:val="F1C221F0"/>
    <w:lvl w:ilvl="0" w:tplc="04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006C"/>
    <w:multiLevelType w:val="hybridMultilevel"/>
    <w:tmpl w:val="DEDAD71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1436C"/>
    <w:rsid w:val="00015964"/>
    <w:rsid w:val="000269FA"/>
    <w:rsid w:val="00027648"/>
    <w:rsid w:val="00033120"/>
    <w:rsid w:val="0004768F"/>
    <w:rsid w:val="000662EE"/>
    <w:rsid w:val="000737CF"/>
    <w:rsid w:val="00082861"/>
    <w:rsid w:val="000D0B34"/>
    <w:rsid w:val="000E3025"/>
    <w:rsid w:val="000E54DE"/>
    <w:rsid w:val="000F48A4"/>
    <w:rsid w:val="00101D91"/>
    <w:rsid w:val="00105CC1"/>
    <w:rsid w:val="00137769"/>
    <w:rsid w:val="00152CB7"/>
    <w:rsid w:val="0019406B"/>
    <w:rsid w:val="001C1247"/>
    <w:rsid w:val="00230F49"/>
    <w:rsid w:val="002350D0"/>
    <w:rsid w:val="00240C97"/>
    <w:rsid w:val="00243EC3"/>
    <w:rsid w:val="00257AAF"/>
    <w:rsid w:val="0026487A"/>
    <w:rsid w:val="00270AA1"/>
    <w:rsid w:val="0028203B"/>
    <w:rsid w:val="002873A6"/>
    <w:rsid w:val="002A3C8D"/>
    <w:rsid w:val="002A553D"/>
    <w:rsid w:val="002B23BF"/>
    <w:rsid w:val="002C08F7"/>
    <w:rsid w:val="002D3839"/>
    <w:rsid w:val="003209B0"/>
    <w:rsid w:val="003416CB"/>
    <w:rsid w:val="003860AF"/>
    <w:rsid w:val="003C2338"/>
    <w:rsid w:val="003D498F"/>
    <w:rsid w:val="003E3BA3"/>
    <w:rsid w:val="003F3E59"/>
    <w:rsid w:val="0042602B"/>
    <w:rsid w:val="00475873"/>
    <w:rsid w:val="00482D4C"/>
    <w:rsid w:val="004A394D"/>
    <w:rsid w:val="004B2AF0"/>
    <w:rsid w:val="004C7037"/>
    <w:rsid w:val="004D321F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61768B"/>
    <w:rsid w:val="006421F8"/>
    <w:rsid w:val="006603F8"/>
    <w:rsid w:val="006812E5"/>
    <w:rsid w:val="0068156D"/>
    <w:rsid w:val="006831C1"/>
    <w:rsid w:val="00690119"/>
    <w:rsid w:val="0069501E"/>
    <w:rsid w:val="006C3879"/>
    <w:rsid w:val="006D66B6"/>
    <w:rsid w:val="0070671E"/>
    <w:rsid w:val="00706DBA"/>
    <w:rsid w:val="00726B3D"/>
    <w:rsid w:val="00735E3B"/>
    <w:rsid w:val="00760786"/>
    <w:rsid w:val="00774B90"/>
    <w:rsid w:val="007C63E2"/>
    <w:rsid w:val="007E4026"/>
    <w:rsid w:val="00802790"/>
    <w:rsid w:val="008059BC"/>
    <w:rsid w:val="00812CEC"/>
    <w:rsid w:val="00826C61"/>
    <w:rsid w:val="00875B8E"/>
    <w:rsid w:val="00882AEA"/>
    <w:rsid w:val="0088376F"/>
    <w:rsid w:val="008A18DE"/>
    <w:rsid w:val="008A5AC2"/>
    <w:rsid w:val="008C39B2"/>
    <w:rsid w:val="008C7B2E"/>
    <w:rsid w:val="008F6DA0"/>
    <w:rsid w:val="009072D9"/>
    <w:rsid w:val="009316CE"/>
    <w:rsid w:val="00933EE9"/>
    <w:rsid w:val="00960600"/>
    <w:rsid w:val="0097096E"/>
    <w:rsid w:val="00994B11"/>
    <w:rsid w:val="009B38AA"/>
    <w:rsid w:val="009D03A5"/>
    <w:rsid w:val="009F0267"/>
    <w:rsid w:val="009F3C26"/>
    <w:rsid w:val="00A130BD"/>
    <w:rsid w:val="00A15E92"/>
    <w:rsid w:val="00A26126"/>
    <w:rsid w:val="00A27870"/>
    <w:rsid w:val="00A61843"/>
    <w:rsid w:val="00A625B7"/>
    <w:rsid w:val="00A8664A"/>
    <w:rsid w:val="00A97916"/>
    <w:rsid w:val="00AB2E1E"/>
    <w:rsid w:val="00AB4E52"/>
    <w:rsid w:val="00AF379B"/>
    <w:rsid w:val="00B10507"/>
    <w:rsid w:val="00B31C46"/>
    <w:rsid w:val="00B41098"/>
    <w:rsid w:val="00B417AB"/>
    <w:rsid w:val="00B50028"/>
    <w:rsid w:val="00B658A9"/>
    <w:rsid w:val="00B66A38"/>
    <w:rsid w:val="00BB169A"/>
    <w:rsid w:val="00BB405F"/>
    <w:rsid w:val="00BC528E"/>
    <w:rsid w:val="00BC7F84"/>
    <w:rsid w:val="00BE4578"/>
    <w:rsid w:val="00BF59F3"/>
    <w:rsid w:val="00C11B85"/>
    <w:rsid w:val="00C15943"/>
    <w:rsid w:val="00C33968"/>
    <w:rsid w:val="00C43101"/>
    <w:rsid w:val="00C462FF"/>
    <w:rsid w:val="00C669FA"/>
    <w:rsid w:val="00C879DD"/>
    <w:rsid w:val="00CB4ABF"/>
    <w:rsid w:val="00CE6755"/>
    <w:rsid w:val="00CF23CA"/>
    <w:rsid w:val="00D04F94"/>
    <w:rsid w:val="00D077E7"/>
    <w:rsid w:val="00D13CF0"/>
    <w:rsid w:val="00D468A3"/>
    <w:rsid w:val="00D51433"/>
    <w:rsid w:val="00D61F26"/>
    <w:rsid w:val="00D65CDD"/>
    <w:rsid w:val="00D71EBB"/>
    <w:rsid w:val="00D72E2C"/>
    <w:rsid w:val="00D953B9"/>
    <w:rsid w:val="00DC1B00"/>
    <w:rsid w:val="00DC285D"/>
    <w:rsid w:val="00DE47DD"/>
    <w:rsid w:val="00E1158B"/>
    <w:rsid w:val="00E52C10"/>
    <w:rsid w:val="00E705D8"/>
    <w:rsid w:val="00E709DB"/>
    <w:rsid w:val="00E80DB3"/>
    <w:rsid w:val="00E978C3"/>
    <w:rsid w:val="00EA309A"/>
    <w:rsid w:val="00EB093D"/>
    <w:rsid w:val="00EB2F17"/>
    <w:rsid w:val="00ED6991"/>
    <w:rsid w:val="00ED7D40"/>
    <w:rsid w:val="00EF3A57"/>
    <w:rsid w:val="00F02340"/>
    <w:rsid w:val="00F04951"/>
    <w:rsid w:val="00F20978"/>
    <w:rsid w:val="00F342D5"/>
    <w:rsid w:val="00F366E3"/>
    <w:rsid w:val="00F8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C83E393-5C70-48D1-AB05-5E279D25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158B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26C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6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20C79-62E7-4C28-A24E-5F1B96D02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132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2</cp:revision>
  <cp:lastPrinted>2020-09-09T12:24:00Z</cp:lastPrinted>
  <dcterms:created xsi:type="dcterms:W3CDTF">2022-11-03T12:27:00Z</dcterms:created>
  <dcterms:modified xsi:type="dcterms:W3CDTF">2022-11-03T12:27:00Z</dcterms:modified>
</cp:coreProperties>
</file>